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0EE" w:rsidRPr="00111990" w:rsidRDefault="00F110EE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oval id="_x0000_s1026" style="position:absolute;margin-left:378pt;margin-top:-9pt;width:105pt;height:45pt;z-index:251658240">
            <v:textbox style="mso-next-textbox:#_x0000_s1026">
              <w:txbxContent>
                <w:p w:rsidR="00F110EE" w:rsidRPr="001D2902" w:rsidRDefault="00F110EE" w:rsidP="0011199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ĐỀ 1</w:t>
                  </w:r>
                </w:p>
                <w:p w:rsidR="00F110EE" w:rsidRDefault="00F110EE" w:rsidP="00111990">
                  <w:pPr>
                    <w:rPr>
                      <w:rFonts w:cs="Times New Roman"/>
                    </w:rPr>
                  </w:pPr>
                </w:p>
              </w:txbxContent>
            </v:textbox>
          </v:oval>
        </w:pict>
      </w:r>
      <w:r w:rsidRPr="00111990">
        <w:rPr>
          <w:rFonts w:ascii="Times New Roman" w:hAnsi="Times New Roman" w:cs="Times New Roman"/>
          <w:b/>
          <w:bCs/>
          <w:sz w:val="28"/>
          <w:szCs w:val="28"/>
        </w:rPr>
        <w:t>Class :</w:t>
      </w:r>
      <w:r w:rsidRPr="0011199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1199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1199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ONE-PERIOD TEST</w:t>
      </w:r>
    </w:p>
    <w:p w:rsidR="00F110EE" w:rsidRPr="00111990" w:rsidRDefault="00F110EE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111990">
        <w:rPr>
          <w:rFonts w:ascii="Times New Roman" w:hAnsi="Times New Roman" w:cs="Times New Roman"/>
          <w:b/>
          <w:bCs/>
          <w:sz w:val="28"/>
          <w:szCs w:val="28"/>
        </w:rPr>
        <w:t>Full name :</w:t>
      </w:r>
    </w:p>
    <w:p w:rsidR="00F110EE" w:rsidRPr="00111990" w:rsidRDefault="00F110EE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F110EE" w:rsidRPr="00111990">
        <w:tc>
          <w:tcPr>
            <w:tcW w:w="397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6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11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16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397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7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12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17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397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8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13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18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397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9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14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19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rPr>
          <w:trHeight w:val="296"/>
        </w:trPr>
        <w:tc>
          <w:tcPr>
            <w:tcW w:w="397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5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10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1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15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7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20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50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F110EE" w:rsidRPr="00111990" w:rsidRDefault="00F110EE" w:rsidP="00111990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F110EE" w:rsidRPr="00111990" w:rsidRDefault="00F110EE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111990">
        <w:rPr>
          <w:rFonts w:cs="Times New Roman"/>
        </w:rPr>
        <w:tab/>
      </w:r>
      <w:r w:rsidRPr="00111990">
        <w:rPr>
          <w:b/>
          <w:bCs/>
        </w:rPr>
        <w:t>A. Incomplete sentence</w:t>
      </w:r>
      <w:r w:rsidRPr="00111990">
        <w:rPr>
          <w:rFonts w:ascii="Times New Roman" w:hAnsi="Times New Roman" w:cs="Times New Roman"/>
          <w:b/>
          <w:bCs/>
          <w:sz w:val="23"/>
          <w:szCs w:val="23"/>
        </w:rPr>
        <w:t xml:space="preserve"> : Choose the word or phrase that best completes the sentence 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F110EE" w:rsidRPr="00111990" w:rsidRDefault="00F110EE" w:rsidP="00111990">
      <w:pPr>
        <w:shd w:val="clear" w:color="auto" w:fill="FFFFFF"/>
        <w:spacing w:line="190" w:lineRule="atLeast"/>
        <w:rPr>
          <w:rFonts w:cs="Times New Roman"/>
        </w:rPr>
        <w:sectPr w:rsidR="00F110EE" w:rsidRPr="00111990" w:rsidSect="00324BA6">
          <w:pgSz w:w="12240" w:h="15840"/>
          <w:pgMar w:top="720" w:right="1080" w:bottom="1440" w:left="1080" w:header="720" w:footer="720" w:gutter="0"/>
          <w:cols w:sep="1" w:space="720"/>
        </w:sectPr>
      </w:pPr>
    </w:p>
    <w:p w:rsidR="00F110EE" w:rsidRPr="00111990" w:rsidRDefault="00F110EE" w:rsidP="00111990">
      <w:pPr>
        <w:shd w:val="clear" w:color="auto" w:fill="FFFFFF"/>
        <w:spacing w:line="190" w:lineRule="atLeast"/>
      </w:pPr>
      <w:r w:rsidRPr="00111990">
        <w:t>1. I'm sure I made ____________ mistakes on the exam.              A. some                B. any</w:t>
      </w:r>
    </w:p>
    <w:p w:rsidR="00F110EE" w:rsidRPr="00111990" w:rsidRDefault="00F110EE" w:rsidP="00111990">
      <w:pPr>
        <w:tabs>
          <w:tab w:val="left" w:pos="720"/>
          <w:tab w:val="left" w:pos="3060"/>
        </w:tabs>
        <w:ind w:firstLine="540"/>
      </w:pPr>
      <w:r w:rsidRPr="00111990">
        <w:rPr>
          <w:rFonts w:cs="Times New Roman"/>
        </w:rPr>
        <w:tab/>
      </w:r>
      <w:r w:rsidRPr="00111990">
        <w:t xml:space="preserve">            C. little                  D. much</w:t>
      </w:r>
    </w:p>
    <w:p w:rsidR="00F110EE" w:rsidRPr="00111990" w:rsidRDefault="00F110EE" w:rsidP="00111990">
      <w:pPr>
        <w:shd w:val="clear" w:color="auto" w:fill="FFFFFF"/>
        <w:spacing w:line="158" w:lineRule="atLeast"/>
      </w:pPr>
      <w:r w:rsidRPr="00111990">
        <w:t>2. Don't you know____________ good restaura</w:t>
      </w:r>
      <w:r>
        <w:t xml:space="preserve">nts in Vancouver?           </w:t>
      </w:r>
      <w:r w:rsidRPr="00111990">
        <w:t>A. some              B. any</w:t>
      </w:r>
    </w:p>
    <w:p w:rsidR="00F110EE" w:rsidRPr="00111990" w:rsidRDefault="00F110EE" w:rsidP="00111990">
      <w:pPr>
        <w:tabs>
          <w:tab w:val="left" w:pos="720"/>
          <w:tab w:val="left" w:pos="3060"/>
        </w:tabs>
        <w:ind w:firstLine="540"/>
      </w:pPr>
      <w:r w:rsidRPr="00111990">
        <w:rPr>
          <w:rFonts w:cs="Times New Roman"/>
        </w:rPr>
        <w:tab/>
      </w:r>
      <w:r w:rsidRPr="00111990">
        <w:t xml:space="preserve">                       C. much              D. little</w:t>
      </w:r>
    </w:p>
    <w:p w:rsidR="00F110EE" w:rsidRPr="00111990" w:rsidRDefault="00F110EE" w:rsidP="00111990">
      <w:pPr>
        <w:shd w:val="clear" w:color="auto" w:fill="FFFFFF"/>
        <w:spacing w:line="158" w:lineRule="atLeast"/>
      </w:pPr>
      <w:r w:rsidRPr="00111990">
        <w:t>3. "Would you like to have ____________ coffee with your meal, Sir" asked the waiter?</w:t>
      </w:r>
    </w:p>
    <w:p w:rsidR="00F110EE" w:rsidRPr="00111990" w:rsidRDefault="00F110EE" w:rsidP="0011199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111990">
        <w:t xml:space="preserve">  </w:t>
      </w:r>
      <w:r w:rsidRPr="00111990">
        <w:tab/>
      </w:r>
      <w:r w:rsidRPr="00111990">
        <w:tab/>
        <w:t xml:space="preserve">A. some                </w:t>
      </w:r>
      <w:r w:rsidRPr="00111990">
        <w:tab/>
      </w:r>
      <w:r w:rsidRPr="00111990">
        <w:tab/>
      </w:r>
      <w:r w:rsidRPr="00111990">
        <w:tab/>
        <w:t>B. any</w:t>
      </w:r>
    </w:p>
    <w:p w:rsidR="00F110EE" w:rsidRPr="00111990" w:rsidRDefault="00F110EE" w:rsidP="00111990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C. little                     </w:t>
      </w:r>
      <w:r w:rsidRPr="00111990">
        <w:tab/>
      </w:r>
      <w:r w:rsidRPr="00111990">
        <w:tab/>
        <w:t>D. neither</w:t>
      </w:r>
    </w:p>
    <w:p w:rsidR="00F110EE" w:rsidRDefault="00F110EE" w:rsidP="00111990">
      <w:pPr>
        <w:shd w:val="clear" w:color="auto" w:fill="FFFFFF"/>
        <w:tabs>
          <w:tab w:val="left" w:pos="1440"/>
          <w:tab w:val="left" w:pos="3240"/>
        </w:tabs>
        <w:spacing w:line="190" w:lineRule="atLeast"/>
        <w:rPr>
          <w:rFonts w:cs="Times New Roman"/>
        </w:rPr>
      </w:pPr>
      <w:r w:rsidRPr="00111990">
        <w:t xml:space="preserve">4. "Do you have </w:t>
      </w:r>
      <w:r w:rsidRPr="00111990">
        <w:rPr>
          <w:rFonts w:ascii="Times New Roman" w:hAnsi="Times New Roman" w:cs="Times New Roman"/>
        </w:rPr>
        <w:t xml:space="preserve">___________ </w:t>
      </w:r>
      <w:r>
        <w:t>newspapers left ?</w:t>
      </w:r>
      <w:r w:rsidRPr="00111990">
        <w:t xml:space="preserve">" </w:t>
      </w:r>
    </w:p>
    <w:p w:rsidR="00F110EE" w:rsidRPr="00111990" w:rsidRDefault="00F110EE" w:rsidP="00111990">
      <w:pPr>
        <w:shd w:val="clear" w:color="auto" w:fill="FFFFFF"/>
        <w:tabs>
          <w:tab w:val="left" w:pos="1440"/>
          <w:tab w:val="left" w:pos="3240"/>
        </w:tabs>
        <w:spacing w:line="190" w:lineRule="atLeast"/>
      </w:pPr>
      <w:r>
        <w:t>I asked.</w:t>
      </w:r>
      <w:r>
        <w:tab/>
        <w:t xml:space="preserve">A. some                </w:t>
      </w:r>
      <w:r w:rsidRPr="00111990">
        <w:t>B. any</w:t>
      </w:r>
    </w:p>
    <w:p w:rsidR="00F110EE" w:rsidRPr="00111990" w:rsidRDefault="00F110EE" w:rsidP="00111990">
      <w:pPr>
        <w:tabs>
          <w:tab w:val="left" w:pos="720"/>
          <w:tab w:val="left" w:pos="1440"/>
          <w:tab w:val="left" w:pos="3060"/>
        </w:tabs>
        <w:ind w:firstLine="540"/>
      </w:pPr>
      <w:r w:rsidRPr="00111990">
        <w:rPr>
          <w:rFonts w:cs="Times New Roman"/>
        </w:rPr>
        <w:tab/>
      </w:r>
      <w:r>
        <w:rPr>
          <w:rFonts w:cs="Times New Roman"/>
        </w:rPr>
        <w:tab/>
      </w:r>
      <w:r>
        <w:t xml:space="preserve">C. little                 </w:t>
      </w:r>
      <w:r w:rsidRPr="00111990">
        <w:t>D. much</w:t>
      </w:r>
    </w:p>
    <w:p w:rsidR="00F110EE" w:rsidRPr="00111990" w:rsidRDefault="00F110EE" w:rsidP="00111990">
      <w:pPr>
        <w:shd w:val="clear" w:color="auto" w:fill="FFFFFF"/>
        <w:spacing w:line="158" w:lineRule="atLeast"/>
      </w:pPr>
      <w:r w:rsidRPr="00111990">
        <w:t>5. I think that ____________ lemon juice on fish makes it taste better.</w:t>
      </w:r>
    </w:p>
    <w:p w:rsidR="00F110EE" w:rsidRPr="00111990" w:rsidRDefault="00F110EE" w:rsidP="00111990">
      <w:pPr>
        <w:tabs>
          <w:tab w:val="left" w:pos="900"/>
          <w:tab w:val="left" w:pos="2880"/>
          <w:tab w:val="left" w:pos="3060"/>
          <w:tab w:val="left" w:pos="3240"/>
          <w:tab w:val="left" w:pos="3420"/>
        </w:tabs>
        <w:ind w:firstLine="720"/>
      </w:pPr>
      <w:r w:rsidRPr="00111990">
        <w:rPr>
          <w:rFonts w:cs="Times New Roman"/>
        </w:rPr>
        <w:tab/>
      </w:r>
      <w:r w:rsidRPr="00111990">
        <w:t xml:space="preserve">A. little      </w:t>
      </w:r>
      <w:r w:rsidRPr="00111990">
        <w:tab/>
      </w:r>
      <w:r w:rsidRPr="00111990">
        <w:tab/>
      </w:r>
      <w:r w:rsidRPr="00111990">
        <w:tab/>
        <w:t xml:space="preserve">B. few    </w:t>
      </w:r>
    </w:p>
    <w:p w:rsidR="00F110EE" w:rsidRPr="00111990" w:rsidRDefault="00F110EE" w:rsidP="00111990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C. a little    </w:t>
      </w:r>
      <w:r w:rsidRPr="00111990">
        <w:tab/>
      </w:r>
      <w:r w:rsidRPr="00111990">
        <w:tab/>
      </w:r>
      <w:r w:rsidRPr="00111990">
        <w:tab/>
        <w:t>D. many</w:t>
      </w:r>
    </w:p>
    <w:p w:rsidR="00F110EE" w:rsidRPr="00111990" w:rsidRDefault="00F110EE" w:rsidP="00111990">
      <w:pPr>
        <w:shd w:val="clear" w:color="auto" w:fill="FFFFFF"/>
        <w:tabs>
          <w:tab w:val="left" w:pos="720"/>
          <w:tab w:val="left" w:pos="900"/>
          <w:tab w:val="left" w:pos="3240"/>
        </w:tabs>
        <w:spacing w:line="158" w:lineRule="atLeast"/>
      </w:pPr>
      <w:r w:rsidRPr="00111990">
        <w:t>6. January is a cold month in the northern states. There is __________ sunshine during that month.            .</w:t>
      </w:r>
      <w:r w:rsidRPr="00111990">
        <w:tab/>
      </w:r>
      <w:r w:rsidRPr="00111990">
        <w:tab/>
        <w:t xml:space="preserve">A. not many            </w:t>
      </w:r>
      <w:r w:rsidRPr="00111990">
        <w:tab/>
        <w:t xml:space="preserve">B. little    </w:t>
      </w:r>
    </w:p>
    <w:p w:rsidR="00F110EE" w:rsidRPr="00111990" w:rsidRDefault="00F110EE" w:rsidP="00111990">
      <w:pPr>
        <w:tabs>
          <w:tab w:val="left" w:pos="720"/>
          <w:tab w:val="left" w:pos="900"/>
          <w:tab w:val="left" w:pos="3060"/>
          <w:tab w:val="left" w:pos="3240"/>
        </w:tabs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C. a little </w:t>
      </w:r>
      <w:r w:rsidRPr="00111990">
        <w:tab/>
        <w:t xml:space="preserve">   D. few</w:t>
      </w:r>
    </w:p>
    <w:p w:rsidR="00F110EE" w:rsidRPr="00111990" w:rsidRDefault="00F110EE" w:rsidP="00111990">
      <w:pPr>
        <w:shd w:val="clear" w:color="auto" w:fill="FFFFFF"/>
        <w:tabs>
          <w:tab w:val="left" w:pos="720"/>
        </w:tabs>
        <w:spacing w:line="158" w:lineRule="atLeast"/>
      </w:pPr>
      <w:r w:rsidRPr="00111990">
        <w:t>7. Because the family is very poor, the children have ______________ toys.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A. few    </w:t>
      </w:r>
      <w:r w:rsidRPr="00111990">
        <w:tab/>
      </w:r>
      <w:r w:rsidRPr="00111990">
        <w:tab/>
      </w:r>
      <w:r w:rsidRPr="00111990">
        <w:tab/>
        <w:t>B. a few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</w:r>
      <w:r w:rsidRPr="00111990">
        <w:tab/>
        <w:t xml:space="preserve">C. little  </w:t>
      </w:r>
      <w:r w:rsidRPr="00111990">
        <w:tab/>
      </w:r>
      <w:r w:rsidRPr="00111990">
        <w:tab/>
      </w:r>
      <w:r w:rsidRPr="00111990">
        <w:tab/>
        <w:t>D. many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111990">
        <w:t xml:space="preserve">8. _________ </w:t>
      </w:r>
      <w:r w:rsidRPr="00111990">
        <w:rPr>
          <w:rFonts w:ascii="Times New Roman" w:hAnsi="Times New Roman" w:cs="Times New Roman"/>
          <w:color w:val="000000"/>
          <w:sz w:val="26"/>
          <w:szCs w:val="26"/>
        </w:rPr>
        <w:t xml:space="preserve">shirt is white, and </w:t>
      </w:r>
      <w:r w:rsidRPr="00111990">
        <w:t xml:space="preserve">_______ </w:t>
      </w:r>
      <w:r w:rsidRPr="00111990">
        <w:rPr>
          <w:rFonts w:ascii="Times New Roman" w:hAnsi="Times New Roman" w:cs="Times New Roman"/>
          <w:color w:val="000000"/>
          <w:sz w:val="26"/>
          <w:szCs w:val="26"/>
        </w:rPr>
        <w:t xml:space="preserve">is blue. </w:t>
      </w:r>
      <w:r w:rsidRPr="00111990">
        <w:t xml:space="preserve">       .</w:t>
      </w:r>
      <w:r w:rsidRPr="00111990">
        <w:tab/>
      </w:r>
      <w:r w:rsidRPr="00111990">
        <w:tab/>
      </w:r>
      <w:r w:rsidRPr="00111990">
        <w:tab/>
        <w:t>A. Her, mine</w:t>
      </w:r>
      <w:r w:rsidRPr="00111990">
        <w:tab/>
      </w:r>
      <w:r w:rsidRPr="00111990">
        <w:tab/>
        <w:t>B. Her, my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</w:pPr>
      <w:r w:rsidRPr="00111990">
        <w:tab/>
      </w:r>
      <w:r w:rsidRPr="00111990">
        <w:tab/>
      </w:r>
      <w:r w:rsidRPr="00111990">
        <w:tab/>
        <w:t xml:space="preserve">C. She, my   </w:t>
      </w:r>
      <w:r w:rsidRPr="00111990">
        <w:tab/>
      </w:r>
      <w:r w:rsidRPr="00111990">
        <w:tab/>
        <w:t>D. She, myself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cs="Times New Roman"/>
        </w:rPr>
      </w:pPr>
      <w:r w:rsidRPr="00111990">
        <w:t xml:space="preserve">9. He put on </w:t>
      </w:r>
      <w:r w:rsidRPr="00111990">
        <w:rPr>
          <w:rFonts w:ascii="Times New Roman" w:hAnsi="Times New Roman" w:cs="Times New Roman"/>
        </w:rPr>
        <w:t>____________ hat and left the room.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 xml:space="preserve">   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A. him      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B. himself        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C. his     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hiss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 w:cs="Times New Roman"/>
        </w:rPr>
      </w:pPr>
    </w:p>
    <w:p w:rsidR="00F110EE" w:rsidRPr="00111990" w:rsidRDefault="00F110EE" w:rsidP="0011199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>10. She changed ____________ mind.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3240"/>
          <w:tab w:val="left" w:pos="5669"/>
          <w:tab w:val="left" w:pos="79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 xml:space="preserve">  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A. herself      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B. her           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90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C. hers  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  D. she</w:t>
      </w:r>
    </w:p>
    <w:p w:rsidR="00F110EE" w:rsidRPr="00111990" w:rsidRDefault="00F110EE" w:rsidP="00111990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>11. John bought ____________ a new car.</w:t>
      </w:r>
    </w:p>
    <w:p w:rsidR="00F110EE" w:rsidRPr="00111990" w:rsidRDefault="00F110EE" w:rsidP="00111990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 xml:space="preserve">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A. him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B. his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 xml:space="preserve">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C. hiss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himself</w:t>
      </w:r>
    </w:p>
    <w:p w:rsidR="00F110EE" w:rsidRDefault="00F110EE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 xml:space="preserve">12. They are not ____________ gloves; I thought 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>they were ____________ .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A. my, your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B. mine, your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C.mine, yours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my, yours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>13. The student washed the dishes by __________.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A. themselves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B. their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C. them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theirs</w:t>
      </w:r>
    </w:p>
    <w:p w:rsidR="00F110EE" w:rsidRPr="00111990" w:rsidRDefault="00F110EE" w:rsidP="00111990">
      <w:r w:rsidRPr="00111990">
        <w:rPr>
          <w:rFonts w:ascii="Times New Roman" w:hAnsi="Symbol" w:cs="Times New Roman"/>
        </w:rPr>
        <w:t xml:space="preserve">14. </w:t>
      </w:r>
      <w:r w:rsidRPr="00111990">
        <w:t xml:space="preserve">These ___________ are protesting against the president.          </w:t>
      </w:r>
      <w:r w:rsidRPr="00111990">
        <w:rPr>
          <w:rFonts w:ascii="Times New Roman" w:hAnsi="Symbol" w:cs="Times New Roman"/>
        </w:rPr>
        <w:t xml:space="preserve">A. </w:t>
      </w:r>
      <w:r w:rsidRPr="00111990">
        <w:t>person                 B. people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               C. peoples               D.persones</w:t>
      </w:r>
    </w:p>
    <w:p w:rsidR="00F110EE" w:rsidRDefault="00F110EE" w:rsidP="00311A3B">
      <w:pPr>
        <w:tabs>
          <w:tab w:val="left" w:pos="720"/>
          <w:tab w:val="left" w:pos="1440"/>
          <w:tab w:val="left" w:pos="3240"/>
          <w:tab w:val="left" w:pos="3420"/>
        </w:tabs>
      </w:pPr>
      <w:r>
        <w:t>15. The ____</w:t>
      </w:r>
      <w:r w:rsidRPr="00111990">
        <w:t>___ are doing the exercise right now.</w:t>
      </w:r>
      <w:r w:rsidRPr="00111990">
        <w:tab/>
        <w:t xml:space="preserve">  </w:t>
      </w:r>
      <w:r>
        <w:t>.</w:t>
      </w:r>
      <w:r>
        <w:tab/>
      </w:r>
      <w:r w:rsidRPr="00111990">
        <w:rPr>
          <w:rFonts w:ascii="Times New Roman" w:hAnsi="Symbol" w:cs="Times New Roman"/>
        </w:rPr>
        <w:t xml:space="preserve">A. </w:t>
      </w:r>
      <w:r w:rsidRPr="00111990">
        <w:t xml:space="preserve">student      </w:t>
      </w:r>
      <w:r>
        <w:t xml:space="preserve"> </w:t>
      </w:r>
      <w:r>
        <w:tab/>
      </w:r>
      <w:r w:rsidRPr="00111990">
        <w:t xml:space="preserve">B. </w:t>
      </w:r>
      <w:r>
        <w:t>students</w:t>
      </w:r>
    </w:p>
    <w:p w:rsidR="00F110EE" w:rsidRPr="00111990" w:rsidRDefault="00F110EE" w:rsidP="00311A3B">
      <w:pPr>
        <w:tabs>
          <w:tab w:val="left" w:pos="720"/>
          <w:tab w:val="left" w:pos="1440"/>
          <w:tab w:val="left" w:pos="3240"/>
          <w:tab w:val="left" w:pos="3420"/>
        </w:tabs>
      </w:pPr>
      <w:r>
        <w:tab/>
        <w:t>C. students</w:t>
      </w:r>
      <w:r>
        <w:tab/>
      </w:r>
      <w:r w:rsidRPr="00111990">
        <w:t>D. studies</w:t>
      </w:r>
    </w:p>
    <w:p w:rsidR="00F110EE" w:rsidRPr="00111990" w:rsidRDefault="00F110EE" w:rsidP="00111990">
      <w:pPr>
        <w:tabs>
          <w:tab w:val="left" w:pos="720"/>
          <w:tab w:val="left" w:pos="3240"/>
        </w:tabs>
      </w:pPr>
      <w:r w:rsidRPr="00111990">
        <w:t>16. Where is my _____________?</w:t>
      </w:r>
      <w:r w:rsidRPr="00111990">
        <w:br/>
        <w:t>.</w:t>
      </w:r>
      <w:r w:rsidRPr="00111990">
        <w:tab/>
        <w:t>A. luggage</w:t>
      </w:r>
      <w:r w:rsidRPr="00111990">
        <w:tab/>
        <w:t>B. luggages</w:t>
      </w:r>
    </w:p>
    <w:p w:rsidR="00F110EE" w:rsidRPr="00111990" w:rsidRDefault="00F110EE" w:rsidP="00111990">
      <w:pPr>
        <w:tabs>
          <w:tab w:val="left" w:pos="3060"/>
          <w:tab w:val="left" w:pos="3240"/>
        </w:tabs>
        <w:ind w:firstLine="720"/>
      </w:pPr>
      <w:r w:rsidRPr="00111990">
        <w:t>C. luggaging</w:t>
      </w:r>
      <w:r w:rsidRPr="00111990">
        <w:tab/>
        <w:t xml:space="preserve">   D. luggagess</w:t>
      </w:r>
    </w:p>
    <w:p w:rsidR="00F110EE" w:rsidRPr="00111990" w:rsidRDefault="00F110EE" w:rsidP="00111990">
      <w:r w:rsidRPr="00111990">
        <w:t>17. We bought a phone ____________ $ 300.</w:t>
      </w:r>
    </w:p>
    <w:p w:rsidR="00F110EE" w:rsidRPr="00111990" w:rsidRDefault="00F110EE" w:rsidP="00111990">
      <w:pPr>
        <w:tabs>
          <w:tab w:val="left" w:pos="720"/>
          <w:tab w:val="left" w:pos="3240"/>
        </w:tabs>
      </w:pPr>
      <w:r w:rsidRPr="00111990">
        <w:rPr>
          <w:rFonts w:cs="Times New Roman"/>
        </w:rPr>
        <w:tab/>
      </w:r>
      <w:r w:rsidRPr="00111990">
        <w:t>A. in</w:t>
      </w:r>
      <w:r w:rsidRPr="00111990">
        <w:tab/>
        <w:t>B. on</w:t>
      </w:r>
    </w:p>
    <w:p w:rsidR="00F110EE" w:rsidRPr="00111990" w:rsidRDefault="00F110EE" w:rsidP="00111990">
      <w:pPr>
        <w:tabs>
          <w:tab w:val="left" w:pos="3240"/>
        </w:tabs>
        <w:ind w:firstLine="720"/>
      </w:pPr>
      <w:r w:rsidRPr="00111990">
        <w:t xml:space="preserve">C. at </w:t>
      </w:r>
      <w:r w:rsidRPr="00111990">
        <w:tab/>
        <w:t>D. for</w:t>
      </w:r>
    </w:p>
    <w:p w:rsidR="00F110EE" w:rsidRPr="00111990" w:rsidRDefault="00F110EE" w:rsidP="00111990">
      <w:pPr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 xml:space="preserve">18. He </w:t>
      </w:r>
      <w:r w:rsidRPr="00111990">
        <w:t xml:space="preserve">____________ </w:t>
      </w:r>
      <w:r w:rsidRPr="00111990">
        <w:rPr>
          <w:rFonts w:ascii="Times New Roman" w:hAnsi="Times New Roman" w:cs="Times New Roman"/>
        </w:rPr>
        <w:t xml:space="preserve">reads a book. </w:t>
      </w:r>
    </w:p>
    <w:p w:rsidR="00F110EE" w:rsidRPr="00111990" w:rsidRDefault="00F110EE" w:rsidP="00111990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  <w:t>A. quick</w:t>
      </w:r>
      <w:r w:rsidRPr="00111990">
        <w:rPr>
          <w:rFonts w:ascii="Times New Roman" w:hAnsi="Times New Roman" w:cs="Times New Roman"/>
        </w:rPr>
        <w:tab/>
        <w:t>B. quickly</w:t>
      </w:r>
    </w:p>
    <w:p w:rsidR="00F110EE" w:rsidRPr="00111990" w:rsidRDefault="00F110EE" w:rsidP="00111990">
      <w:pPr>
        <w:tabs>
          <w:tab w:val="left" w:pos="720"/>
          <w:tab w:val="left" w:pos="324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  <w:t>C. quickness</w:t>
      </w:r>
      <w:r w:rsidRPr="00111990">
        <w:rPr>
          <w:rFonts w:ascii="Times New Roman" w:hAnsi="Times New Roman" w:cs="Times New Roman"/>
        </w:rPr>
        <w:tab/>
        <w:t>D. quicken</w:t>
      </w:r>
    </w:p>
    <w:p w:rsidR="00F110EE" w:rsidRPr="00111990" w:rsidRDefault="00F110EE" w:rsidP="00111990">
      <w:r w:rsidRPr="00111990">
        <w:t xml:space="preserve">19. Mandy is a ____________ girl. </w:t>
      </w:r>
    </w:p>
    <w:p w:rsidR="00F110EE" w:rsidRPr="00111990" w:rsidRDefault="00F110EE" w:rsidP="00111990">
      <w:pPr>
        <w:tabs>
          <w:tab w:val="left" w:pos="720"/>
          <w:tab w:val="left" w:pos="3240"/>
        </w:tabs>
      </w:pPr>
      <w:r w:rsidRPr="00111990">
        <w:rPr>
          <w:rFonts w:cs="Times New Roman"/>
        </w:rPr>
        <w:tab/>
      </w:r>
      <w:r w:rsidRPr="00111990">
        <w:t>A. pretty</w:t>
      </w:r>
      <w:r w:rsidRPr="00111990">
        <w:tab/>
        <w:t>B. prettyly</w:t>
      </w:r>
    </w:p>
    <w:p w:rsidR="00F110EE" w:rsidRPr="00111990" w:rsidRDefault="00F110EE" w:rsidP="00111990">
      <w:pPr>
        <w:tabs>
          <w:tab w:val="left" w:pos="720"/>
          <w:tab w:val="left" w:pos="3240"/>
        </w:tabs>
      </w:pPr>
      <w:r w:rsidRPr="00111990">
        <w:tab/>
        <w:t>C. prettily</w:t>
      </w:r>
      <w:r w:rsidRPr="00111990">
        <w:tab/>
        <w:t>D. prettiness</w:t>
      </w:r>
    </w:p>
    <w:p w:rsidR="00F110EE" w:rsidRPr="00111990" w:rsidRDefault="00F110EE" w:rsidP="00111990">
      <w:r w:rsidRPr="00111990">
        <w:t xml:space="preserve">20. The class is ____________ loud today. </w:t>
      </w:r>
    </w:p>
    <w:p w:rsidR="00F110EE" w:rsidRPr="00111990" w:rsidRDefault="00F110EE" w:rsidP="00111990">
      <w:pPr>
        <w:tabs>
          <w:tab w:val="left" w:pos="720"/>
          <w:tab w:val="left" w:pos="3240"/>
        </w:tabs>
      </w:pPr>
      <w:r w:rsidRPr="00111990">
        <w:rPr>
          <w:rFonts w:cs="Times New Roman"/>
        </w:rPr>
        <w:tab/>
      </w:r>
      <w:r w:rsidRPr="00111990">
        <w:t>A. terrible</w:t>
      </w:r>
      <w:r w:rsidRPr="00111990">
        <w:tab/>
        <w:t>B. terriblely</w:t>
      </w:r>
    </w:p>
    <w:p w:rsidR="00F110EE" w:rsidRPr="00111990" w:rsidRDefault="00F110EE" w:rsidP="00111990">
      <w:pPr>
        <w:tabs>
          <w:tab w:val="left" w:pos="720"/>
          <w:tab w:val="left" w:pos="3240"/>
        </w:tabs>
      </w:pPr>
      <w:r w:rsidRPr="00111990">
        <w:tab/>
        <w:t>C. terribly</w:t>
      </w:r>
      <w:r w:rsidRPr="00111990">
        <w:tab/>
        <w:t>D. terriblly</w:t>
      </w:r>
    </w:p>
    <w:p w:rsidR="00F110EE" w:rsidRPr="00111990" w:rsidRDefault="00F110EE" w:rsidP="00111990">
      <w:pPr>
        <w:rPr>
          <w:rFonts w:cs="Times New Roman"/>
        </w:rPr>
        <w:sectPr w:rsidR="00F110EE" w:rsidRPr="00111990" w:rsidSect="000B7DA6">
          <w:type w:val="continuous"/>
          <w:pgSz w:w="12240" w:h="15840"/>
          <w:pgMar w:top="720" w:right="720" w:bottom="720" w:left="720" w:header="720" w:footer="720" w:gutter="0"/>
          <w:cols w:num="2" w:sep="1" w:space="720"/>
        </w:sectPr>
      </w:pPr>
    </w:p>
    <w:tbl>
      <w:tblPr>
        <w:tblW w:w="97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F110EE" w:rsidRPr="00111990">
        <w:tc>
          <w:tcPr>
            <w:tcW w:w="2484" w:type="dxa"/>
            <w:gridSpan w:val="5"/>
            <w:vMerge w:val="restart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</w:p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1990">
              <w:rPr>
                <w:rFonts w:ascii="Times New Roman" w:hAnsi="Times New Roman" w:cs="Times New Roman"/>
                <w:b/>
                <w:bCs/>
              </w:rPr>
              <w:t>ĐỀ 1</w:t>
            </w:r>
          </w:p>
        </w:tc>
        <w:tc>
          <w:tcPr>
            <w:tcW w:w="50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25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31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37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2484" w:type="dxa"/>
            <w:gridSpan w:val="5"/>
            <w:vMerge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cs="Times New Roman"/>
              </w:rPr>
            </w:pPr>
          </w:p>
        </w:tc>
        <w:tc>
          <w:tcPr>
            <w:tcW w:w="50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26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32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38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54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21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27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33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39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54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22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28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34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40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rPr>
          <w:trHeight w:val="296"/>
        </w:trPr>
        <w:tc>
          <w:tcPr>
            <w:tcW w:w="54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23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29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35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41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rPr>
          <w:trHeight w:val="296"/>
        </w:trPr>
        <w:tc>
          <w:tcPr>
            <w:tcW w:w="549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24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50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111990">
              <w:t>30</w:t>
            </w:r>
          </w:p>
        </w:tc>
        <w:tc>
          <w:tcPr>
            <w:tcW w:w="48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4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6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95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36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46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42</w:t>
            </w:r>
          </w:p>
        </w:tc>
        <w:tc>
          <w:tcPr>
            <w:tcW w:w="482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481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483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F110EE" w:rsidRPr="00111990" w:rsidRDefault="00F110EE" w:rsidP="00111990">
      <w:pPr>
        <w:rPr>
          <w:rFonts w:cs="Times New Roman"/>
        </w:rPr>
      </w:pPr>
    </w:p>
    <w:p w:rsidR="00F110EE" w:rsidRPr="00111990" w:rsidRDefault="00F110EE" w:rsidP="00111990">
      <w:pPr>
        <w:rPr>
          <w:rFonts w:cs="Times New Roman"/>
        </w:rPr>
        <w:sectPr w:rsidR="00F110EE" w:rsidRPr="00111990" w:rsidSect="00424AAB">
          <w:type w:val="continuous"/>
          <w:pgSz w:w="12240" w:h="15840"/>
          <w:pgMar w:top="720" w:right="1080" w:bottom="720" w:left="1080" w:header="720" w:footer="720" w:gutter="0"/>
          <w:cols w:sep="1" w:space="720"/>
        </w:sectPr>
      </w:pPr>
    </w:p>
    <w:p w:rsidR="00F110EE" w:rsidRPr="00111990" w:rsidRDefault="00F110EE" w:rsidP="00111990">
      <w:r w:rsidRPr="00111990">
        <w:t>21.</w:t>
      </w:r>
      <w:r w:rsidRPr="00111990">
        <w:rPr>
          <w:sz w:val="12"/>
          <w:szCs w:val="12"/>
        </w:rPr>
        <w:t xml:space="preserve"> </w:t>
      </w:r>
      <w:r w:rsidRPr="00111990">
        <w:t xml:space="preserve">Max is a ____________ singer. </w:t>
      </w:r>
    </w:p>
    <w:p w:rsidR="00F110EE" w:rsidRPr="00111990" w:rsidRDefault="00F110EE" w:rsidP="00111990">
      <w:pPr>
        <w:tabs>
          <w:tab w:val="left" w:pos="720"/>
          <w:tab w:val="left" w:pos="900"/>
          <w:tab w:val="left" w:pos="2700"/>
          <w:tab w:val="left" w:pos="2880"/>
        </w:tabs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A. good         </w:t>
      </w:r>
      <w:r w:rsidRPr="00111990">
        <w:tab/>
      </w:r>
      <w:r w:rsidRPr="00111990">
        <w:tab/>
        <w:t xml:space="preserve">B. well     </w:t>
      </w:r>
    </w:p>
    <w:p w:rsidR="00F110EE" w:rsidRPr="00111990" w:rsidRDefault="00F110EE" w:rsidP="00111990">
      <w:pPr>
        <w:tabs>
          <w:tab w:val="left" w:pos="720"/>
          <w:tab w:val="left" w:pos="900"/>
          <w:tab w:val="left" w:pos="2700"/>
          <w:tab w:val="left" w:pos="2880"/>
        </w:tabs>
      </w:pPr>
      <w:r w:rsidRPr="00111990">
        <w:tab/>
      </w:r>
      <w:r w:rsidRPr="00111990">
        <w:tab/>
        <w:t>C. goodly</w:t>
      </w:r>
      <w:r w:rsidRPr="00111990">
        <w:tab/>
      </w:r>
      <w:r w:rsidRPr="00111990">
        <w:tab/>
        <w:t>D. goodness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 xml:space="preserve">22. You can ____________ open this tin. 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A. easy</w:t>
      </w:r>
      <w:r w:rsidRPr="00111990">
        <w:tab/>
        <w:t>B. easyly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rPr>
          <w:rFonts w:cs="Times New Roman"/>
        </w:rPr>
        <w:tab/>
      </w:r>
      <w:r w:rsidRPr="00111990">
        <w:t>C. easily</w:t>
      </w:r>
      <w:r w:rsidRPr="00111990">
        <w:tab/>
        <w:t>D. easier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 xml:space="preserve">23. It's a day __________ today. 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rPr>
          <w:rFonts w:cs="Times New Roman"/>
        </w:rPr>
        <w:tab/>
      </w:r>
      <w:r w:rsidRPr="00111990">
        <w:t>A. terrible</w:t>
      </w:r>
      <w:r w:rsidRPr="00111990">
        <w:tab/>
        <w:t>B. terribly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tab/>
        <w:t>C. terriblely</w:t>
      </w:r>
      <w:r w:rsidRPr="00111990">
        <w:tab/>
        <w:t>D. terriblly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24. Alice and Stan are very ______ married.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A. happy</w:t>
      </w:r>
      <w:r w:rsidRPr="00111990">
        <w:tab/>
        <w:t>B. happiness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rPr>
          <w:rFonts w:cs="Times New Roman"/>
        </w:rPr>
        <w:tab/>
      </w:r>
      <w:r w:rsidRPr="00111990">
        <w:t>C. happly</w:t>
      </w:r>
      <w:r w:rsidRPr="00111990">
        <w:tab/>
        <w:t>D. happily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25. Tom’s French is not very __________, but his German is almost ____________.</w:t>
      </w:r>
    </w:p>
    <w:p w:rsidR="00F110EE" w:rsidRPr="00111990" w:rsidRDefault="00F110EE" w:rsidP="0011199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 xml:space="preserve">A. fluent, fluent </w:t>
      </w:r>
      <w:r w:rsidRPr="00111990">
        <w:tab/>
      </w:r>
    </w:p>
    <w:p w:rsidR="00F110EE" w:rsidRPr="00111990" w:rsidRDefault="00F110EE" w:rsidP="00111990">
      <w:pPr>
        <w:shd w:val="clear" w:color="auto" w:fill="FFFFFF"/>
        <w:tabs>
          <w:tab w:val="left" w:pos="180"/>
          <w:tab w:val="left" w:pos="360"/>
          <w:tab w:val="left" w:pos="54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</w:r>
      <w:r w:rsidRPr="00111990">
        <w:tab/>
        <w:t>B. fluently, fluently</w:t>
      </w:r>
    </w:p>
    <w:p w:rsidR="00F110EE" w:rsidRPr="00111990" w:rsidRDefault="00F110EE" w:rsidP="0011199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>C. fluently, fluent</w:t>
      </w:r>
      <w:r w:rsidRPr="00111990">
        <w:tab/>
      </w:r>
    </w:p>
    <w:p w:rsidR="00F110EE" w:rsidRPr="00111990" w:rsidRDefault="00F110EE" w:rsidP="00111990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  <w:r w:rsidRPr="00111990">
        <w:tab/>
      </w:r>
      <w:r w:rsidRPr="00111990">
        <w:tab/>
      </w:r>
      <w:r w:rsidRPr="00111990">
        <w:tab/>
        <w:t>D. fluent, fluently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26. Eva lived in Amerca for five years, so she speaks very ___________ English.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A. good</w:t>
      </w:r>
      <w:r w:rsidRPr="00111990">
        <w:tab/>
        <w:t>B. goodly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C. goodness</w:t>
      </w:r>
      <w:r w:rsidRPr="00111990">
        <w:tab/>
        <w:t>D. well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27. What a big house ! It’s ________ enormous.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 w:firstLine="720"/>
      </w:pPr>
      <w:r w:rsidRPr="00111990">
        <w:rPr>
          <w:rFonts w:cs="Times New Roman"/>
        </w:rPr>
        <w:tab/>
      </w:r>
      <w:r w:rsidRPr="00111990">
        <w:t xml:space="preserve">A. absolute </w:t>
      </w:r>
      <w:r w:rsidRPr="00111990">
        <w:tab/>
        <w:t>B. absolutly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 w:rsidRPr="00111990">
        <w:rPr>
          <w:rFonts w:cs="Times New Roman"/>
        </w:rPr>
        <w:tab/>
      </w:r>
      <w:r w:rsidRPr="00111990">
        <w:t>C. absolutely</w:t>
      </w:r>
      <w:r w:rsidRPr="00111990">
        <w:tab/>
        <w:t>D. absolutlly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28. It wasn’t a __________ accident. The car was only __________ damaged.</w:t>
      </w:r>
    </w:p>
    <w:p w:rsidR="00F110EE" w:rsidRPr="00111990" w:rsidRDefault="00F110EE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 xml:space="preserve">    </w:t>
      </w:r>
      <w:r w:rsidRPr="00111990">
        <w:tab/>
      </w:r>
      <w:r w:rsidRPr="00111990">
        <w:tab/>
        <w:t>A. serious, slight</w:t>
      </w:r>
      <w:r w:rsidRPr="00111990">
        <w:tab/>
        <w:t xml:space="preserve">     </w:t>
      </w:r>
    </w:p>
    <w:p w:rsidR="00F110EE" w:rsidRPr="00111990" w:rsidRDefault="00F110EE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ab/>
      </w:r>
      <w:r w:rsidRPr="00111990">
        <w:tab/>
        <w:t>B. serious, slightly</w:t>
      </w:r>
    </w:p>
    <w:p w:rsidR="00F110EE" w:rsidRPr="00111990" w:rsidRDefault="00F110EE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 xml:space="preserve">    </w:t>
      </w:r>
      <w:r w:rsidRPr="00111990">
        <w:tab/>
      </w:r>
      <w:r w:rsidRPr="00111990">
        <w:tab/>
        <w:t xml:space="preserve">C. seriously, slight      </w:t>
      </w:r>
    </w:p>
    <w:p w:rsidR="00F110EE" w:rsidRPr="00111990" w:rsidRDefault="00F110EE" w:rsidP="00111990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 w:rsidRPr="00111990">
        <w:tab/>
      </w:r>
      <w:r w:rsidRPr="00111990">
        <w:tab/>
        <w:t>D. seriously, slightly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29. I’m ____________ sorry about losing your book. I’ll buy you another one.</w:t>
      </w:r>
    </w:p>
    <w:p w:rsidR="00F110EE" w:rsidRPr="00111990" w:rsidRDefault="00F110EE" w:rsidP="00111990">
      <w:pPr>
        <w:shd w:val="clear" w:color="auto" w:fill="FFFFFF"/>
        <w:tabs>
          <w:tab w:val="left" w:pos="720"/>
          <w:tab w:val="left" w:pos="9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>A. extreme</w:t>
      </w:r>
      <w:r w:rsidRPr="00111990">
        <w:tab/>
        <w:t>B. extremely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C. extremly</w:t>
      </w:r>
      <w:r w:rsidRPr="00111990">
        <w:tab/>
        <w:t>D. extremeness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</w:pPr>
      <w:r w:rsidRPr="00111990">
        <w:t>30. My mother cooks very __________.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A. good</w:t>
      </w:r>
      <w:r w:rsidRPr="00111990">
        <w:tab/>
        <w:t>B. goodly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111990">
        <w:tab/>
        <w:t>C. goodness</w:t>
      </w:r>
      <w:r w:rsidRPr="00111990">
        <w:tab/>
        <w:t>D. well</w:t>
      </w:r>
    </w:p>
    <w:p w:rsidR="00F110EE" w:rsidRPr="00111990" w:rsidRDefault="00F110EE" w:rsidP="00111990">
      <w:pPr>
        <w:shd w:val="clear" w:color="auto" w:fill="FFFFFF"/>
        <w:spacing w:line="91" w:lineRule="atLeast"/>
        <w:ind w:right="240"/>
      </w:pPr>
      <w:r w:rsidRPr="00111990">
        <w:t>31. My house is ____________ than yours.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91" w:lineRule="atLeast"/>
        <w:ind w:right="240"/>
      </w:pPr>
      <w:r w:rsidRPr="00111990">
        <w:rPr>
          <w:rFonts w:cs="Times New Roman"/>
        </w:rPr>
        <w:tab/>
      </w:r>
      <w:r w:rsidRPr="00111990">
        <w:t>A. big</w:t>
      </w:r>
      <w:r w:rsidRPr="00111990">
        <w:tab/>
      </w:r>
      <w:r w:rsidRPr="00111990">
        <w:tab/>
        <w:t>B. bigly</w:t>
      </w:r>
    </w:p>
    <w:p w:rsidR="00F110EE" w:rsidRPr="00111990" w:rsidRDefault="00F110EE" w:rsidP="00111990">
      <w:pPr>
        <w:shd w:val="clear" w:color="auto" w:fill="FFFFFF"/>
        <w:tabs>
          <w:tab w:val="left" w:pos="900"/>
          <w:tab w:val="left" w:pos="2880"/>
        </w:tabs>
        <w:spacing w:line="91" w:lineRule="atLeast"/>
        <w:ind w:right="240"/>
      </w:pPr>
      <w:r w:rsidRPr="00111990">
        <w:rPr>
          <w:rFonts w:cs="Times New Roman"/>
        </w:rPr>
        <w:tab/>
      </w:r>
      <w:r w:rsidRPr="00111990">
        <w:t>C. bigger</w:t>
      </w:r>
      <w:r w:rsidRPr="00111990">
        <w:tab/>
        <w:t>D. biggest</w:t>
      </w:r>
    </w:p>
    <w:p w:rsidR="00F110EE" w:rsidRPr="00111990" w:rsidRDefault="00F110EE" w:rsidP="00111990">
      <w:pPr>
        <w:shd w:val="clear" w:color="auto" w:fill="FFFFFF"/>
        <w:spacing w:line="91" w:lineRule="atLeast"/>
        <w:ind w:right="240"/>
      </w:pPr>
      <w:r w:rsidRPr="00111990">
        <w:t>32. Which is the _______ animal in the world ?</w:t>
      </w:r>
    </w:p>
    <w:p w:rsidR="00F110EE" w:rsidRPr="00111990" w:rsidRDefault="00F110EE" w:rsidP="00111990">
      <w:pPr>
        <w:shd w:val="clear" w:color="auto" w:fill="FFFFFF"/>
        <w:tabs>
          <w:tab w:val="left" w:pos="360"/>
        </w:tabs>
        <w:spacing w:line="91" w:lineRule="atLeast"/>
        <w:ind w:right="240"/>
      </w:pPr>
      <w:r w:rsidRPr="00111990">
        <w:rPr>
          <w:rFonts w:cs="Times New Roman"/>
        </w:rPr>
        <w:tab/>
      </w:r>
      <w:r w:rsidRPr="00111990">
        <w:t xml:space="preserve">A. most dangerous </w:t>
      </w:r>
      <w:r w:rsidRPr="00111990">
        <w:tab/>
        <w:t>B. dangerous</w:t>
      </w:r>
    </w:p>
    <w:p w:rsidR="00F110EE" w:rsidRPr="00111990" w:rsidRDefault="00F110EE" w:rsidP="00111990">
      <w:pPr>
        <w:shd w:val="clear" w:color="auto" w:fill="FFFFFF"/>
        <w:tabs>
          <w:tab w:val="left" w:pos="36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C. more dangerous</w:t>
      </w:r>
      <w:r w:rsidRPr="00111990">
        <w:tab/>
        <w:t>D. dangerouser</w:t>
      </w:r>
    </w:p>
    <w:p w:rsidR="00F110EE" w:rsidRPr="00111990" w:rsidRDefault="00F110EE" w:rsidP="00111990">
      <w:pPr>
        <w:shd w:val="clear" w:color="auto" w:fill="FFFFFF"/>
        <w:spacing w:line="91" w:lineRule="atLeast"/>
        <w:ind w:right="240"/>
      </w:pPr>
      <w:r>
        <w:t>33. Who is the _____</w:t>
      </w:r>
      <w:r w:rsidRPr="00111990">
        <w:t>__</w:t>
      </w:r>
      <w:r>
        <w:t xml:space="preserve">___ </w:t>
      </w:r>
      <w:r w:rsidRPr="00111990">
        <w:t>woman on earth ?</w:t>
      </w:r>
    </w:p>
    <w:p w:rsidR="00F110EE" w:rsidRPr="00111990" w:rsidRDefault="00F110EE" w:rsidP="00111990">
      <w:pPr>
        <w:shd w:val="clear" w:color="auto" w:fill="FFFFFF"/>
        <w:tabs>
          <w:tab w:val="left" w:pos="720"/>
          <w:tab w:val="left" w:pos="900"/>
        </w:tabs>
        <w:spacing w:line="91" w:lineRule="atLeast"/>
        <w:ind w:right="240"/>
      </w:pPr>
      <w:r w:rsidRPr="00111990">
        <w:rPr>
          <w:rFonts w:cs="Times New Roman"/>
        </w:rPr>
        <w:tab/>
      </w:r>
      <w:r w:rsidRPr="00111990">
        <w:rPr>
          <w:rFonts w:cs="Times New Roman"/>
        </w:rPr>
        <w:tab/>
      </w:r>
      <w:r w:rsidRPr="00111990">
        <w:t>A. rich</w:t>
      </w:r>
      <w:r w:rsidRPr="00111990">
        <w:tab/>
      </w:r>
      <w:r w:rsidRPr="00111990">
        <w:tab/>
        <w:t>B. richer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91" w:lineRule="atLeast"/>
        <w:ind w:right="240"/>
      </w:pPr>
      <w:r w:rsidRPr="00111990">
        <w:rPr>
          <w:rFonts w:cs="Times New Roman"/>
        </w:rPr>
        <w:tab/>
      </w:r>
      <w:r w:rsidRPr="00111990">
        <w:t xml:space="preserve">C. more rich </w:t>
      </w:r>
      <w:r w:rsidRPr="00111990">
        <w:tab/>
        <w:t xml:space="preserve">D. richest </w:t>
      </w:r>
    </w:p>
    <w:p w:rsidR="00F110EE" w:rsidRPr="00111990" w:rsidRDefault="00F110EE" w:rsidP="00111990">
      <w:pPr>
        <w:shd w:val="clear" w:color="auto" w:fill="FFFFFF"/>
        <w:spacing w:line="91" w:lineRule="atLeast"/>
        <w:ind w:right="240"/>
      </w:pPr>
      <w:r w:rsidRPr="00111990">
        <w:t>34. The weather this summer is even _</w:t>
      </w:r>
      <w:r>
        <w:t>_</w:t>
      </w:r>
      <w:r w:rsidRPr="00111990">
        <w:t>______ than last summer.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A. bad</w:t>
      </w:r>
      <w:r w:rsidRPr="00111990">
        <w:tab/>
      </w:r>
      <w:r w:rsidRPr="00111990">
        <w:tab/>
        <w:t>B. worse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C. worst</w:t>
      </w:r>
      <w:r w:rsidRPr="00111990">
        <w:tab/>
      </w:r>
      <w:r w:rsidRPr="00111990">
        <w:tab/>
        <w:t>D. badder</w:t>
      </w:r>
    </w:p>
    <w:p w:rsidR="00F110EE" w:rsidRPr="00111990" w:rsidRDefault="00F110EE" w:rsidP="00111990">
      <w:pPr>
        <w:shd w:val="clear" w:color="auto" w:fill="FFFFFF"/>
        <w:spacing w:line="91" w:lineRule="atLeast"/>
        <w:ind w:right="240"/>
      </w:pPr>
      <w:r w:rsidRPr="00111990">
        <w:t>35.  A holiday by the sea is __________ than a holiday in the mountains.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 xml:space="preserve">A. good </w:t>
      </w:r>
      <w:r w:rsidRPr="00111990">
        <w:tab/>
      </w:r>
      <w:r w:rsidRPr="00111990">
        <w:tab/>
        <w:t>B. goodly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tab/>
        <w:t>C. gooder</w:t>
      </w:r>
      <w:r w:rsidRPr="00111990">
        <w:tab/>
      </w:r>
      <w:r w:rsidRPr="00111990">
        <w:tab/>
        <w:t>D. better</w:t>
      </w:r>
    </w:p>
    <w:p w:rsidR="00F110EE" w:rsidRPr="00111990" w:rsidRDefault="00F110EE" w:rsidP="00111990">
      <w:pPr>
        <w:shd w:val="clear" w:color="auto" w:fill="FFFFFF"/>
        <w:spacing w:line="111" w:lineRule="atLeast"/>
        <w:ind w:right="240"/>
        <w:rPr>
          <w:sz w:val="23"/>
          <w:szCs w:val="23"/>
        </w:rPr>
      </w:pPr>
      <w:r w:rsidRPr="00111990">
        <w:t xml:space="preserve">36. </w:t>
      </w:r>
      <w:r w:rsidRPr="00111990">
        <w:rPr>
          <w:sz w:val="23"/>
          <w:szCs w:val="23"/>
        </w:rPr>
        <w:t>It is much ______ today than it was yesterday.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>A. cold</w:t>
      </w:r>
      <w:r w:rsidRPr="00111990">
        <w:tab/>
      </w:r>
      <w:r w:rsidRPr="00111990">
        <w:tab/>
        <w:t>B. colder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 w:firstLine="720"/>
      </w:pPr>
      <w:r w:rsidRPr="00111990">
        <w:rPr>
          <w:rFonts w:cs="Times New Roman"/>
        </w:rPr>
        <w:tab/>
      </w:r>
      <w:r w:rsidRPr="00111990">
        <w:t>C. coldly</w:t>
      </w:r>
      <w:r w:rsidRPr="00111990">
        <w:tab/>
      </w:r>
      <w:r w:rsidRPr="00111990">
        <w:tab/>
        <w:t>D. coldest</w:t>
      </w:r>
    </w:p>
    <w:p w:rsidR="00F110EE" w:rsidRPr="00111990" w:rsidRDefault="00F110EE" w:rsidP="00111990">
      <w:r w:rsidRPr="00111990">
        <w:t>37. They are good at ____________ in class.</w:t>
      </w:r>
    </w:p>
    <w:p w:rsidR="00F110EE" w:rsidRPr="00111990" w:rsidRDefault="00F110EE" w:rsidP="00111990">
      <w:pPr>
        <w:tabs>
          <w:tab w:val="left" w:pos="900"/>
        </w:tabs>
        <w:ind w:firstLine="720"/>
      </w:pPr>
      <w:r w:rsidRPr="00111990">
        <w:rPr>
          <w:rFonts w:cs="Times New Roman"/>
        </w:rPr>
        <w:tab/>
      </w:r>
      <w:r w:rsidRPr="00111990">
        <w:t>A. talk</w:t>
      </w:r>
      <w:r w:rsidRPr="00111990">
        <w:tab/>
      </w:r>
      <w:r w:rsidRPr="00111990">
        <w:tab/>
        <w:t>B. talking</w:t>
      </w:r>
    </w:p>
    <w:p w:rsidR="00F110EE" w:rsidRPr="00111990" w:rsidRDefault="00F110EE" w:rsidP="00111990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111990">
        <w:rPr>
          <w:rFonts w:cs="Times New Roman"/>
        </w:rPr>
        <w:tab/>
      </w:r>
      <w:r w:rsidRPr="00111990">
        <w:t xml:space="preserve">C. to talk  </w:t>
      </w:r>
      <w:r w:rsidRPr="00111990">
        <w:tab/>
      </w:r>
      <w:r w:rsidRPr="00111990">
        <w:tab/>
        <w:t>D. talks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3118"/>
          <w:tab w:val="left" w:pos="8220"/>
        </w:tabs>
      </w:pPr>
      <w:r w:rsidRPr="00111990">
        <w:t>38. You don’t know them as __________ as me.</w:t>
      </w:r>
    </w:p>
    <w:p w:rsidR="00F110EE" w:rsidRPr="00111990" w:rsidRDefault="00F110EE" w:rsidP="00111990">
      <w:pPr>
        <w:tabs>
          <w:tab w:val="left" w:pos="900"/>
        </w:tabs>
      </w:pPr>
      <w:r w:rsidRPr="00111990">
        <w:rPr>
          <w:rFonts w:cs="Times New Roman"/>
        </w:rPr>
        <w:tab/>
      </w:r>
      <w:r w:rsidRPr="00111990">
        <w:t xml:space="preserve">A. good   </w:t>
      </w:r>
      <w:r w:rsidRPr="00111990">
        <w:tab/>
      </w:r>
      <w:r w:rsidRPr="00111990">
        <w:tab/>
        <w:t>B. goodly</w:t>
      </w:r>
    </w:p>
    <w:p w:rsidR="00F110EE" w:rsidRPr="00111990" w:rsidRDefault="00F110EE" w:rsidP="00111990">
      <w:pPr>
        <w:tabs>
          <w:tab w:val="left" w:pos="900"/>
        </w:tabs>
        <w:ind w:firstLine="720"/>
      </w:pPr>
      <w:r w:rsidRPr="00111990">
        <w:rPr>
          <w:rFonts w:cs="Times New Roman"/>
        </w:rPr>
        <w:tab/>
      </w:r>
      <w:r w:rsidRPr="00111990">
        <w:t>C. well</w:t>
      </w:r>
      <w:r w:rsidRPr="00111990">
        <w:tab/>
        <w:t xml:space="preserve"> </w:t>
      </w:r>
      <w:r w:rsidRPr="00111990">
        <w:tab/>
        <w:t>D. goodest</w:t>
      </w:r>
    </w:p>
    <w:p w:rsidR="00F110EE" w:rsidRPr="00111990" w:rsidRDefault="00F110EE" w:rsidP="00111990">
      <w:r w:rsidRPr="00111990">
        <w:t>39. I don’t go out as ____________ as I used to.</w:t>
      </w:r>
    </w:p>
    <w:p w:rsidR="00F110EE" w:rsidRPr="00111990" w:rsidRDefault="00F110EE" w:rsidP="00111990">
      <w:pPr>
        <w:tabs>
          <w:tab w:val="left" w:pos="900"/>
        </w:tabs>
        <w:ind w:firstLine="720"/>
      </w:pPr>
      <w:r w:rsidRPr="00111990">
        <w:rPr>
          <w:rFonts w:cs="Times New Roman"/>
        </w:rPr>
        <w:tab/>
      </w:r>
      <w:r w:rsidRPr="00111990">
        <w:t>A. many</w:t>
      </w:r>
      <w:r w:rsidRPr="00111990">
        <w:tab/>
      </w:r>
      <w:r w:rsidRPr="00111990">
        <w:tab/>
        <w:t>B. much</w:t>
      </w:r>
    </w:p>
    <w:p w:rsidR="00F110EE" w:rsidRPr="00111990" w:rsidRDefault="00F110EE" w:rsidP="00111990">
      <w:pPr>
        <w:tabs>
          <w:tab w:val="left" w:pos="900"/>
        </w:tabs>
        <w:ind w:firstLine="720"/>
      </w:pPr>
      <w:r w:rsidRPr="00111990">
        <w:tab/>
        <w:t>C. a few</w:t>
      </w:r>
      <w:r w:rsidRPr="00111990">
        <w:tab/>
      </w:r>
      <w:r w:rsidRPr="00111990">
        <w:tab/>
        <w:t>D. few</w:t>
      </w:r>
    </w:p>
    <w:p w:rsidR="00F110EE" w:rsidRPr="00111990" w:rsidRDefault="00F110EE" w:rsidP="00111990">
      <w:pPr>
        <w:tabs>
          <w:tab w:val="left" w:pos="900"/>
        </w:tabs>
      </w:pPr>
      <w:r w:rsidRPr="00111990">
        <w:t>40. The station wasn’t as __</w:t>
      </w:r>
      <w:r>
        <w:t>_</w:t>
      </w:r>
      <w:r w:rsidRPr="00111990">
        <w:t>______ as I thought.          .</w:t>
      </w:r>
      <w:r w:rsidRPr="00111990">
        <w:tab/>
        <w:t>A. farer</w:t>
      </w:r>
      <w:r w:rsidRPr="00111990">
        <w:tab/>
      </w:r>
      <w:r w:rsidRPr="00111990">
        <w:tab/>
        <w:t>B. farest</w:t>
      </w:r>
    </w:p>
    <w:p w:rsidR="00F110EE" w:rsidRPr="00111990" w:rsidRDefault="00F110EE" w:rsidP="00111990">
      <w:pPr>
        <w:tabs>
          <w:tab w:val="left" w:pos="900"/>
        </w:tabs>
      </w:pPr>
      <w:r w:rsidRPr="00111990">
        <w:tab/>
        <w:t>C. more far</w:t>
      </w:r>
      <w:r w:rsidRPr="00111990">
        <w:tab/>
      </w:r>
      <w:r w:rsidRPr="00111990">
        <w:tab/>
        <w:t>D. far</w:t>
      </w:r>
    </w:p>
    <w:p w:rsidR="00F110EE" w:rsidRPr="00111990" w:rsidRDefault="00F110EE" w:rsidP="00111990">
      <w:r w:rsidRPr="00111990">
        <w:t>41. I’m ____________ that you came.</w:t>
      </w:r>
    </w:p>
    <w:p w:rsidR="00F110EE" w:rsidRPr="00111990" w:rsidRDefault="00F110EE" w:rsidP="00111990">
      <w:pPr>
        <w:tabs>
          <w:tab w:val="left" w:pos="900"/>
        </w:tabs>
      </w:pPr>
      <w:r w:rsidRPr="00111990">
        <w:t xml:space="preserve">  </w:t>
      </w:r>
      <w:r w:rsidRPr="00111990">
        <w:tab/>
        <w:t xml:space="preserve">A. glad       </w:t>
      </w:r>
      <w:r w:rsidRPr="00111990">
        <w:tab/>
      </w:r>
      <w:r w:rsidRPr="00111990">
        <w:tab/>
        <w:t xml:space="preserve">B. gladly     </w:t>
      </w:r>
    </w:p>
    <w:p w:rsidR="00F110EE" w:rsidRPr="00111990" w:rsidRDefault="00F110EE" w:rsidP="00111990">
      <w:pPr>
        <w:tabs>
          <w:tab w:val="left" w:pos="900"/>
        </w:tabs>
      </w:pPr>
      <w:r w:rsidRPr="00111990">
        <w:tab/>
        <w:t>C. glader</w:t>
      </w:r>
      <w:r w:rsidRPr="00111990">
        <w:tab/>
        <w:t xml:space="preserve">     </w:t>
      </w:r>
      <w:r w:rsidRPr="00111990">
        <w:tab/>
        <w:t>D. gladest</w:t>
      </w:r>
    </w:p>
    <w:p w:rsidR="00F110EE" w:rsidRPr="00111990" w:rsidRDefault="00F110EE" w:rsidP="00111990">
      <w:pPr>
        <w:tabs>
          <w:tab w:val="left" w:pos="900"/>
        </w:tabs>
      </w:pPr>
      <w:r w:rsidRPr="00111990">
        <w:t>42. Richard is not so ____________ as he looks.</w:t>
      </w:r>
    </w:p>
    <w:p w:rsidR="00F110EE" w:rsidRPr="00111990" w:rsidRDefault="00F110EE" w:rsidP="00111990">
      <w:pPr>
        <w:tabs>
          <w:tab w:val="left" w:pos="900"/>
        </w:tabs>
      </w:pPr>
      <w:r w:rsidRPr="00111990">
        <w:t xml:space="preserve">  </w:t>
      </w:r>
      <w:r w:rsidRPr="00111990">
        <w:tab/>
        <w:t>A. old</w:t>
      </w:r>
      <w:r w:rsidRPr="00111990">
        <w:tab/>
        <w:t xml:space="preserve">      </w:t>
      </w:r>
      <w:r w:rsidRPr="00111990">
        <w:tab/>
        <w:t xml:space="preserve">B. older       </w:t>
      </w:r>
    </w:p>
    <w:p w:rsidR="00F110EE" w:rsidRPr="00111990" w:rsidRDefault="00F110EE" w:rsidP="00111990">
      <w:pPr>
        <w:tabs>
          <w:tab w:val="left" w:pos="900"/>
        </w:tabs>
        <w:sectPr w:rsidR="00F110EE" w:rsidRPr="00111990" w:rsidSect="007B55F3">
          <w:type w:val="continuous"/>
          <w:pgSz w:w="12240" w:h="15840"/>
          <w:pgMar w:top="720" w:right="540" w:bottom="720" w:left="907" w:header="720" w:footer="720" w:gutter="0"/>
          <w:cols w:num="2" w:sep="1" w:space="720"/>
        </w:sectPr>
      </w:pPr>
      <w:r w:rsidRPr="00111990">
        <w:tab/>
        <w:t xml:space="preserve">C. oldest         </w:t>
      </w:r>
      <w:r w:rsidRPr="00111990">
        <w:tab/>
        <w:t>D. old</w:t>
      </w: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F110EE" w:rsidRPr="00111990">
        <w:tc>
          <w:tcPr>
            <w:tcW w:w="1008" w:type="dxa"/>
            <w:vMerge w:val="restart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1199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ĐỀ 1</w:t>
            </w:r>
          </w:p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43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45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1008" w:type="dxa"/>
            <w:vMerge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cs="Times New Roman"/>
              </w:rPr>
            </w:pP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44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46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  <w:sectPr w:rsidR="00F110EE" w:rsidRPr="00111990" w:rsidSect="0007409E"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  <w:sectPr w:rsidR="00F110EE" w:rsidRPr="00111990" w:rsidSect="002A6DBB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  <w:sectPr w:rsidR="00F110EE" w:rsidRPr="00111990" w:rsidSect="002A6DBB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  <w:sectPr w:rsidR="00F110EE" w:rsidRPr="00111990" w:rsidSect="002A6DBB">
          <w:type w:val="continuous"/>
          <w:pgSz w:w="12240" w:h="15840"/>
          <w:pgMar w:top="720" w:right="720" w:bottom="1080" w:left="1080" w:header="720" w:footer="720" w:gutter="0"/>
          <w:cols w:sep="1" w:space="720"/>
          <w:docGrid w:linePitch="360"/>
        </w:sectPr>
      </w:pPr>
    </w:p>
    <w:p w:rsidR="00F110EE" w:rsidRPr="00111990" w:rsidRDefault="00F110EE" w:rsidP="0011199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 w:cs="Times New Roman"/>
        </w:rPr>
        <w:sectPr w:rsidR="00F110EE" w:rsidRPr="00111990" w:rsidSect="002A6DBB">
          <w:type w:val="continuous"/>
          <w:pgSz w:w="12240" w:h="15840"/>
          <w:pgMar w:top="720" w:right="720" w:bottom="1080" w:left="1080" w:header="720" w:footer="720" w:gutter="0"/>
          <w:cols w:num="2" w:sep="1" w:space="720"/>
          <w:docGrid w:linePitch="360"/>
        </w:sectPr>
      </w:pPr>
    </w:p>
    <w:p w:rsidR="00F110EE" w:rsidRPr="00111990" w:rsidRDefault="00F110EE" w:rsidP="00111990">
      <w:pPr>
        <w:tabs>
          <w:tab w:val="left" w:pos="360"/>
          <w:tab w:val="left" w:pos="1244"/>
        </w:tabs>
        <w:rPr>
          <w:rFonts w:ascii="Times New Roman" w:hAnsi="Times New Roman" w:cs="Times New Roman"/>
          <w:b/>
          <w:bCs/>
        </w:rPr>
      </w:pPr>
      <w:r w:rsidRPr="00111990">
        <w:rPr>
          <w:rFonts w:ascii="Times New Roman" w:hAnsi="Times New Roman" w:cs="Times New Roman"/>
          <w:b/>
          <w:bCs/>
        </w:rPr>
        <w:tab/>
        <w:t>B. Reading Comprehension : Choose the best answer</w:t>
      </w:r>
    </w:p>
    <w:p w:rsidR="00F110EE" w:rsidRPr="00111990" w:rsidRDefault="00F110EE" w:rsidP="00111990">
      <w:pPr>
        <w:tabs>
          <w:tab w:val="left" w:pos="360"/>
          <w:tab w:val="left" w:pos="1244"/>
        </w:tabs>
        <w:rPr>
          <w:rFonts w:ascii="Times New Roman" w:hAnsi="Times New Roman" w:cs="Times New Roman"/>
          <w:b/>
          <w:bCs/>
        </w:rPr>
      </w:pPr>
      <w:r w:rsidRPr="00111990">
        <w:rPr>
          <w:rFonts w:ascii="Times New Roman" w:hAnsi="Times New Roman" w:cs="Times New Roman"/>
          <w:b/>
          <w:bCs/>
        </w:rPr>
        <w:tab/>
      </w:r>
      <w:r w:rsidRPr="00111990">
        <w:rPr>
          <w:rFonts w:ascii="Times New Roman" w:hAnsi="Times New Roman" w:cs="Times New Roman"/>
          <w:b/>
          <w:bCs/>
        </w:rPr>
        <w:tab/>
        <w:t>Questions 43 through 46 refer to the following letter</w:t>
      </w:r>
      <w:r w:rsidRPr="00111990">
        <w:rPr>
          <w:rFonts w:ascii="Times New Roman" w:hAnsi="Times New Roman" w:cs="Times New Roman"/>
          <w:b/>
          <w:bCs/>
        </w:rPr>
        <w:tab/>
      </w:r>
    </w:p>
    <w:p w:rsidR="00F110EE" w:rsidRPr="00111990" w:rsidRDefault="00F110EE" w:rsidP="00111990">
      <w:pPr>
        <w:tabs>
          <w:tab w:val="left" w:pos="599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</w:p>
    <w:p w:rsidR="00F110EE" w:rsidRPr="00111990" w:rsidRDefault="00F110EE" w:rsidP="00111990">
      <w:pPr>
        <w:tabs>
          <w:tab w:val="left" w:pos="720"/>
          <w:tab w:val="left" w:pos="1805"/>
        </w:tabs>
        <w:rPr>
          <w:rFonts w:ascii="Times New Roman" w:hAnsi="Times New Roman" w:cs="Times New Roman"/>
        </w:rPr>
        <w:sectPr w:rsidR="00F110EE" w:rsidRPr="00111990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F110EE" w:rsidRPr="00111990" w:rsidRDefault="00F110EE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</w:r>
    </w:p>
    <w:p w:rsidR="00F110EE" w:rsidRPr="00111990" w:rsidRDefault="00F110EE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 w:cs="Times New Roman"/>
        </w:rPr>
      </w:pPr>
      <w:r>
        <w:rPr>
          <w:noProof/>
        </w:rPr>
      </w:r>
      <w:r w:rsidRPr="00F00E8D">
        <w:rPr>
          <w:rFonts w:ascii="Times New Roman" w:hAnsi="Times New Roman" w:cs="Times New Roman"/>
        </w:rPr>
        <w:pict>
          <v:group id="_x0000_s1027" editas="canvas" style="width:7in;height:177.85pt;mso-position-horizontal-relative:char;mso-position-vertical-relative:line" coordorigin="2636,1379" coordsize="7200,251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636;top:1379;width:7200;height:2511" o:preferrelative="f">
              <v:fill o:detectmouseclick="t"/>
              <v:path o:extrusionok="t" o:connecttype="none"/>
              <o:lock v:ext="edit" text="t"/>
            </v:shape>
            <v:rect id="_x0000_s1029" style="position:absolute;left:3054;top:1379;width:6686;height:2511">
              <v:textbox style="mso-next-textbox:#_x0000_s1029">
                <w:txbxContent>
                  <w:p w:rsidR="00F110EE" w:rsidRDefault="00F110EE" w:rsidP="00111990">
                    <w:r>
                      <w:t>Memo</w:t>
                    </w:r>
                  </w:p>
                  <w:p w:rsidR="00F110EE" w:rsidRDefault="00F110EE" w:rsidP="00111990"/>
                  <w:p w:rsidR="00F110EE" w:rsidRDefault="00F110EE" w:rsidP="00111990">
                    <w:r>
                      <w:t>To : All employees</w:t>
                    </w:r>
                  </w:p>
                  <w:p w:rsidR="00F110EE" w:rsidRDefault="00F110EE" w:rsidP="00111990">
                    <w:r>
                      <w:t>From : Jason Irving</w:t>
                    </w:r>
                  </w:p>
                  <w:p w:rsidR="00F110EE" w:rsidRDefault="00F110EE" w:rsidP="00111990">
                    <w:r>
                      <w:t>Re : Free presentation</w:t>
                    </w:r>
                  </w:p>
                  <w:p w:rsidR="00F110EE" w:rsidRDefault="00F110EE" w:rsidP="00111990"/>
                  <w:p w:rsidR="00F110EE" w:rsidRDefault="00F110EE" w:rsidP="00111990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There will be a free </w:t>
                    </w:r>
                    <w:r w:rsidRPr="006F5E7A">
                      <w:rPr>
                        <w:rFonts w:ascii="Times New Roman" w:hAnsi="Times New Roman" w:cs="Times New Roman"/>
                      </w:rPr>
                      <w:t>___</w:t>
                    </w:r>
                    <w:r>
                      <w:rPr>
                        <w:rFonts w:ascii="Times New Roman" w:hAnsi="Times New Roman" w:cs="Times New Roman"/>
                      </w:rPr>
                      <w:t>(43)___ in the large conference room on January 15</w:t>
                    </w:r>
                    <w:r w:rsidRPr="00416634">
                      <w:rPr>
                        <w:rFonts w:ascii="Times New Roman" w:hAnsi="Times New Roman" w:cs="Times New Roman"/>
                        <w:vertAlign w:val="superscript"/>
                      </w:rPr>
                      <w:t>th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. Gregory Souza, from the personnel department, will be </w:t>
                    </w:r>
                    <w:r w:rsidRPr="006F5E7A">
                      <w:rPr>
                        <w:rFonts w:ascii="Times New Roman" w:hAnsi="Times New Roman" w:cs="Times New Roman"/>
                      </w:rPr>
                      <w:t>___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(44)___ about his new book. All employees are welcome to </w:t>
                    </w:r>
                    <w:r w:rsidRPr="006F5E7A">
                      <w:rPr>
                        <w:rFonts w:ascii="Times New Roman" w:hAnsi="Times New Roman" w:cs="Times New Roman"/>
                      </w:rPr>
                      <w:t>___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(45)___. All participants will receive a complimentary copy of his book, which deals with problems and </w:t>
                    </w:r>
                    <w:r w:rsidRPr="006F5E7A">
                      <w:rPr>
                        <w:rFonts w:ascii="Times New Roman" w:hAnsi="Times New Roman" w:cs="Times New Roman"/>
                      </w:rPr>
                      <w:t>___</w:t>
                    </w:r>
                    <w:r>
                      <w:rPr>
                        <w:rFonts w:ascii="Times New Roman" w:hAnsi="Times New Roman" w:cs="Times New Roman"/>
                      </w:rPr>
                      <w:t>(45)___ of working in a company.</w:t>
                    </w:r>
                  </w:p>
                  <w:p w:rsidR="00F110EE" w:rsidRPr="005020C9" w:rsidRDefault="00F110EE" w:rsidP="00111990">
                    <w:pPr>
                      <w:rPr>
                        <w:rFonts w:cs="Times New Roman"/>
                      </w:rPr>
                    </w:pPr>
                  </w:p>
                  <w:p w:rsidR="00F110EE" w:rsidRDefault="00F110EE" w:rsidP="00111990">
                    <w:pPr>
                      <w:rPr>
                        <w:rFonts w:cs="Times New Roman"/>
                      </w:rPr>
                    </w:pPr>
                  </w:p>
                </w:txbxContent>
              </v:textbox>
            </v:rect>
            <w10:anchorlock/>
          </v:group>
        </w:pict>
      </w:r>
    </w:p>
    <w:p w:rsidR="00F110EE" w:rsidRPr="00111990" w:rsidRDefault="00F110EE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 w:cs="Times New Roman"/>
        </w:rPr>
      </w:pPr>
    </w:p>
    <w:p w:rsidR="00F110EE" w:rsidRPr="00111990" w:rsidRDefault="00F110EE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  <w:t xml:space="preserve">43. A. present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 xml:space="preserve">B. presentation  </w:t>
      </w:r>
      <w:r w:rsidRPr="00111990">
        <w:rPr>
          <w:rFonts w:ascii="Times New Roman" w:hAnsi="Times New Roman" w:cs="Times New Roman"/>
        </w:rPr>
        <w:tab/>
        <w:t>C. representative</w:t>
      </w:r>
      <w:r w:rsidRPr="00111990">
        <w:rPr>
          <w:rFonts w:ascii="Times New Roman" w:hAnsi="Times New Roman" w:cs="Times New Roman"/>
        </w:rPr>
        <w:tab/>
        <w:t>D. representation</w:t>
      </w:r>
    </w:p>
    <w:p w:rsidR="00F110EE" w:rsidRPr="00111990" w:rsidRDefault="00F110EE" w:rsidP="00111990">
      <w:pPr>
        <w:tabs>
          <w:tab w:val="left" w:pos="720"/>
          <w:tab w:val="left" w:pos="1440"/>
          <w:tab w:val="left" w:pos="1805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  <w:t>44. A. speech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B. telling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C. speaking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talk</w:t>
      </w:r>
    </w:p>
    <w:p w:rsidR="00F110EE" w:rsidRPr="00111990" w:rsidRDefault="00F110EE" w:rsidP="0011199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 w:cs="Times New Roman"/>
        </w:rPr>
      </w:pPr>
      <w:r w:rsidRPr="00111990">
        <w:rPr>
          <w:rFonts w:ascii="Times New Roman" w:hAnsi="Times New Roman" w:cs="Times New Roman"/>
        </w:rPr>
        <w:tab/>
        <w:t xml:space="preserve">45. A. attendant  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B. attentive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C. attending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attend</w:t>
      </w:r>
    </w:p>
    <w:p w:rsidR="00F110EE" w:rsidRPr="00111990" w:rsidRDefault="00F110EE" w:rsidP="00111990">
      <w:pPr>
        <w:ind w:firstLine="720"/>
        <w:rPr>
          <w:rFonts w:ascii="Times New Roman" w:hAnsi="Times New Roman" w:cs="Times New Roman"/>
        </w:rPr>
        <w:sectPr w:rsidR="00F110EE" w:rsidRPr="00111990" w:rsidSect="004D5D87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rPr>
          <w:rFonts w:ascii="Times New Roman" w:hAnsi="Times New Roman" w:cs="Times New Roman"/>
        </w:rPr>
        <w:t>46. A. solutions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B. method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C. approach</w:t>
      </w:r>
      <w:r w:rsidRPr="00111990">
        <w:rPr>
          <w:rFonts w:ascii="Times New Roman" w:hAnsi="Times New Roman" w:cs="Times New Roman"/>
        </w:rPr>
        <w:tab/>
      </w:r>
      <w:r w:rsidRPr="00111990">
        <w:rPr>
          <w:rFonts w:ascii="Times New Roman" w:hAnsi="Times New Roman" w:cs="Times New Roman"/>
        </w:rPr>
        <w:tab/>
        <w:t>D. apply</w:t>
      </w:r>
    </w:p>
    <w:p w:rsidR="00F110EE" w:rsidRPr="00111990" w:rsidRDefault="00F110EE" w:rsidP="00111990">
      <w:pPr>
        <w:tabs>
          <w:tab w:val="left" w:pos="720"/>
        </w:tabs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F110EE" w:rsidRPr="00111990">
        <w:tc>
          <w:tcPr>
            <w:tcW w:w="1008" w:type="dxa"/>
            <w:vMerge w:val="restart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1199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ĐỀ 1</w:t>
            </w:r>
          </w:p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47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49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  <w:tr w:rsidR="00F110EE" w:rsidRPr="00111990">
        <w:tc>
          <w:tcPr>
            <w:tcW w:w="1008" w:type="dxa"/>
            <w:vMerge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cs="Times New Roman"/>
              </w:rPr>
            </w:pP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48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50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A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B</w:t>
            </w:r>
          </w:p>
        </w:tc>
        <w:tc>
          <w:tcPr>
            <w:tcW w:w="54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C</w:t>
            </w:r>
          </w:p>
        </w:tc>
        <w:tc>
          <w:tcPr>
            <w:tcW w:w="720" w:type="dxa"/>
          </w:tcPr>
          <w:p w:rsidR="00F110EE" w:rsidRPr="00111990" w:rsidRDefault="00F110EE" w:rsidP="00941C1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111990">
              <w:t>D</w:t>
            </w:r>
          </w:p>
        </w:tc>
      </w:tr>
    </w:tbl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  <w:r w:rsidRPr="00111990">
        <w:rPr>
          <w:rFonts w:ascii="Times New Roman" w:hAnsi="Times New Roman" w:cs="Times New Roman"/>
          <w:b/>
          <w:bCs/>
        </w:rPr>
        <w:t xml:space="preserve">    Questions 47 through 50 refer to the following letter</w:t>
      </w:r>
      <w:r w:rsidRPr="00111990">
        <w:rPr>
          <w:rFonts w:ascii="Times New Roman" w:hAnsi="Times New Roman" w:cs="Times New Roman"/>
          <w:b/>
          <w:bCs/>
        </w:rPr>
        <w:tab/>
      </w:r>
    </w:p>
    <w:p w:rsidR="00F110EE" w:rsidRPr="00111990" w:rsidRDefault="00F110EE" w:rsidP="0011199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b/>
          <w:bCs/>
        </w:rPr>
      </w:pPr>
      <w:r w:rsidRPr="00111990">
        <w:rPr>
          <w:rFonts w:ascii="Times New Roman" w:hAnsi="Times New Roman" w:cs="Times New Roman"/>
          <w:b/>
          <w:bCs/>
        </w:rPr>
        <w:tab/>
      </w:r>
    </w:p>
    <w:p w:rsidR="00F110EE" w:rsidRPr="00111990" w:rsidRDefault="00F110EE" w:rsidP="00111990">
      <w:pPr>
        <w:tabs>
          <w:tab w:val="left" w:pos="316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w:pict>
          <v:rect id="_x0000_s1030" style="position:absolute;margin-left:9pt;margin-top:4.35pt;width:468pt;height:237.45pt;z-index:251659264">
            <v:textbox>
              <w:txbxContent>
                <w:p w:rsidR="00F110EE" w:rsidRDefault="00F110EE" w:rsidP="00111990">
                  <w:r>
                    <w:t>Date : Wed, 27 August, 18:41:50</w:t>
                  </w:r>
                </w:p>
                <w:p w:rsidR="00F110EE" w:rsidRDefault="00F110EE" w:rsidP="00111990">
                  <w:pPr>
                    <w:rPr>
                      <w:rFonts w:cs="Times New Roman"/>
                    </w:rPr>
                  </w:pPr>
                  <w:r>
                    <w:t xml:space="preserve">From : Brittany Clark </w:t>
                  </w:r>
                  <w:hyperlink r:id="rId5" w:history="1">
                    <w:r w:rsidRPr="00351C5C">
                      <w:rPr>
                        <w:rStyle w:val="Hyperlink"/>
                      </w:rPr>
                      <w:t>brclark@abcmail.com</w:t>
                    </w:r>
                  </w:hyperlink>
                </w:p>
                <w:p w:rsidR="00F110EE" w:rsidRDefault="00F110EE" w:rsidP="00111990">
                  <w:r>
                    <w:t>Subject : English Class</w:t>
                  </w:r>
                </w:p>
                <w:p w:rsidR="00F110EE" w:rsidRDefault="00F110EE" w:rsidP="00111990"/>
                <w:p w:rsidR="00F110EE" w:rsidRDefault="00F110EE" w:rsidP="00111990">
                  <w:r>
                    <w:t>Jenifer,</w:t>
                  </w:r>
                </w:p>
                <w:p w:rsidR="00F110EE" w:rsidRDefault="00F110EE" w:rsidP="00111990"/>
                <w:p w:rsidR="00F110EE" w:rsidRDefault="00F110EE" w:rsidP="00111990">
                  <w:r>
                    <w:t>I couldn’t make it to English class yesterday because I had a very stomachache. I think I ate some bad food on Sunday! I’m feeling much better now, though. Could you please tell me what the homework for tomorrow is ? I read the next three acts in Hamlet, but I’m not sure if Mrs. Smart gave us more work or not. Thanks!</w:t>
                  </w:r>
                </w:p>
                <w:p w:rsidR="00F110EE" w:rsidRDefault="00F110EE" w:rsidP="00111990"/>
                <w:p w:rsidR="00F110EE" w:rsidRDefault="00F110EE" w:rsidP="00111990">
                  <w:r>
                    <w:t xml:space="preserve">Your friend, </w:t>
                  </w:r>
                </w:p>
                <w:p w:rsidR="00F110EE" w:rsidRDefault="00F110EE" w:rsidP="00111990"/>
                <w:p w:rsidR="00F110EE" w:rsidRDefault="00F110EE" w:rsidP="00111990">
                  <w:r>
                    <w:t>Brittany</w:t>
                  </w:r>
                </w:p>
                <w:p w:rsidR="00F110EE" w:rsidRDefault="00F110EE" w:rsidP="00111990"/>
                <w:p w:rsidR="00F110EE" w:rsidRPr="00B83CFC" w:rsidRDefault="00F110EE" w:rsidP="00111990">
                  <w:pPr>
                    <w:rPr>
                      <w:rFonts w:cs="Times New Roman"/>
                    </w:rPr>
                  </w:pPr>
                  <w:r>
                    <w:t xml:space="preserve"> </w:t>
                  </w:r>
                </w:p>
              </w:txbxContent>
            </v:textbox>
            <w10:anchorlock/>
          </v:rect>
        </w:pict>
      </w:r>
      <w:r w:rsidRPr="00111990">
        <w:rPr>
          <w:rFonts w:ascii="Times New Roman" w:hAnsi="Times New Roman" w:cs="Times New Roman"/>
          <w:b/>
          <w:bCs/>
        </w:rPr>
        <w:tab/>
      </w: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</w:pPr>
    </w:p>
    <w:p w:rsidR="00F110EE" w:rsidRPr="00111990" w:rsidRDefault="00F110EE" w:rsidP="00111990">
      <w:pPr>
        <w:snapToGrid w:val="0"/>
        <w:spacing w:line="312" w:lineRule="auto"/>
        <w:jc w:val="both"/>
        <w:rPr>
          <w:rFonts w:ascii="Times New Roman" w:hAnsi="Times New Roman" w:cs="Times New Roman"/>
          <w:b/>
          <w:bCs/>
          <w:color w:val="333333"/>
        </w:rPr>
      </w:pPr>
    </w:p>
    <w:p w:rsidR="00F110EE" w:rsidRPr="00111990" w:rsidRDefault="00F110EE" w:rsidP="00111990">
      <w:pPr>
        <w:snapToGrid w:val="0"/>
        <w:spacing w:line="312" w:lineRule="auto"/>
        <w:rPr>
          <w:rFonts w:ascii="Times New Roman" w:hAnsi="Times New Roman" w:cs="Times New Roman"/>
          <w:b/>
          <w:bCs/>
        </w:rPr>
      </w:pPr>
      <w:r w:rsidRPr="00111990">
        <w:rPr>
          <w:rFonts w:ascii="Times New Roman" w:hAnsi="Times New Roman" w:cs="Times New Roman"/>
          <w:b/>
          <w:bCs/>
        </w:rPr>
        <w:t>Questions 47 through 50 refer to the following letter</w:t>
      </w:r>
    </w:p>
    <w:p w:rsidR="00F110EE" w:rsidRPr="00111990" w:rsidRDefault="00F110EE" w:rsidP="00111990">
      <w:pPr>
        <w:snapToGrid w:val="0"/>
        <w:spacing w:line="312" w:lineRule="auto"/>
        <w:rPr>
          <w:rFonts w:ascii="Times New Roman" w:hAnsi="Times New Roman" w:cs="Times New Roman"/>
          <w:b/>
          <w:bCs/>
        </w:rPr>
      </w:pPr>
    </w:p>
    <w:p w:rsidR="00F110EE" w:rsidRPr="00111990" w:rsidRDefault="00F110EE" w:rsidP="00111990">
      <w:pPr>
        <w:snapToGrid w:val="0"/>
        <w:spacing w:line="312" w:lineRule="auto"/>
        <w:rPr>
          <w:rFonts w:ascii="Times New Roman" w:hAnsi="Times New Roman" w:cs="Times New Roman"/>
          <w:b/>
          <w:bCs/>
        </w:rPr>
        <w:sectPr w:rsidR="00F110EE" w:rsidRPr="00111990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F110EE" w:rsidRPr="009A4BA1" w:rsidRDefault="00F110EE" w:rsidP="00111990">
      <w:pPr>
        <w:snapToGrid w:val="0"/>
        <w:spacing w:line="312" w:lineRule="auto"/>
        <w:jc w:val="both"/>
        <w:rPr>
          <w:b/>
          <w:bCs/>
        </w:rPr>
      </w:pPr>
      <w:r w:rsidRPr="00111990">
        <w:rPr>
          <w:rFonts w:ascii="Times New Roman" w:hAnsi="Times New Roman" w:cs="Times New Roman"/>
          <w:b/>
          <w:bCs/>
          <w:color w:val="333333"/>
        </w:rPr>
        <w:t xml:space="preserve">47. </w:t>
      </w:r>
      <w:r w:rsidRPr="009A4BA1">
        <w:rPr>
          <w:b/>
          <w:bCs/>
        </w:rPr>
        <w:t>Why did Brittany miss English class yesterday ?</w:t>
      </w:r>
    </w:p>
    <w:p w:rsidR="00F110EE" w:rsidRPr="00111990" w:rsidRDefault="00F110EE" w:rsidP="00111990">
      <w:pPr>
        <w:ind w:firstLine="720"/>
        <w:rPr>
          <w:rFonts w:cs="Times New Roman"/>
        </w:rPr>
        <w:sectPr w:rsidR="00F110EE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F110EE" w:rsidRPr="00111990" w:rsidRDefault="00F110EE" w:rsidP="00111990">
      <w:pPr>
        <w:ind w:firstLine="720"/>
      </w:pPr>
      <w:r w:rsidRPr="00111990">
        <w:t>A. She was busy.</w:t>
      </w:r>
    </w:p>
    <w:p w:rsidR="00F110EE" w:rsidRPr="00111990" w:rsidRDefault="00F110EE" w:rsidP="00111990">
      <w:pPr>
        <w:ind w:firstLine="720"/>
      </w:pPr>
      <w:r w:rsidRPr="00111990">
        <w:t>B. She was sick.</w:t>
      </w:r>
    </w:p>
    <w:p w:rsidR="00F110EE" w:rsidRPr="00111990" w:rsidRDefault="00F110EE" w:rsidP="00111990">
      <w:pPr>
        <w:ind w:firstLine="720"/>
      </w:pPr>
      <w:r w:rsidRPr="00111990">
        <w:t>C. She forgot.</w:t>
      </w:r>
    </w:p>
    <w:p w:rsidR="00F110EE" w:rsidRPr="00111990" w:rsidRDefault="00F110EE" w:rsidP="00111990">
      <w:pPr>
        <w:ind w:firstLine="720"/>
        <w:rPr>
          <w:rStyle w:val="p11"/>
          <w:rFonts w:cs="Times New Roman"/>
          <w:sz w:val="24"/>
          <w:szCs w:val="24"/>
        </w:rPr>
        <w:sectPr w:rsidR="00F110EE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t>D. She didn’t do her homework</w:t>
      </w:r>
    </w:p>
    <w:p w:rsidR="00F110EE" w:rsidRPr="00111990" w:rsidRDefault="00F110EE" w:rsidP="00111990">
      <w:pPr>
        <w:rPr>
          <w:b/>
          <w:bCs/>
        </w:rPr>
      </w:pPr>
      <w:r w:rsidRPr="00111990">
        <w:rPr>
          <w:b/>
          <w:bCs/>
        </w:rPr>
        <w:t>48. What will Brittany and Jenifer do in English class tomorrow ?</w:t>
      </w:r>
    </w:p>
    <w:p w:rsidR="00F110EE" w:rsidRPr="00111990" w:rsidRDefault="00F110EE" w:rsidP="00111990">
      <w:pPr>
        <w:rPr>
          <w:rFonts w:cs="Times New Roman"/>
        </w:rPr>
        <w:sectPr w:rsidR="00F110EE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F110EE" w:rsidRPr="00111990" w:rsidRDefault="00F110EE" w:rsidP="00111990">
      <w:r w:rsidRPr="00111990">
        <w:rPr>
          <w:rFonts w:cs="Times New Roman"/>
        </w:rPr>
        <w:tab/>
      </w:r>
      <w:r w:rsidRPr="00111990">
        <w:t>A. Homework</w:t>
      </w:r>
    </w:p>
    <w:p w:rsidR="00F110EE" w:rsidRPr="00111990" w:rsidRDefault="00F110EE" w:rsidP="00111990">
      <w:r w:rsidRPr="00111990">
        <w:tab/>
        <w:t>B. Read a play</w:t>
      </w:r>
      <w:r w:rsidRPr="00111990">
        <w:tab/>
      </w:r>
    </w:p>
    <w:p w:rsidR="00F110EE" w:rsidRPr="00111990" w:rsidRDefault="00F110EE" w:rsidP="00111990">
      <w:r w:rsidRPr="00111990">
        <w:tab/>
        <w:t>C. Discuss a play</w:t>
      </w:r>
    </w:p>
    <w:p w:rsidR="00F110EE" w:rsidRPr="00111990" w:rsidRDefault="00F110EE" w:rsidP="00111990">
      <w:r w:rsidRPr="00111990">
        <w:tab/>
        <w:t>D. Write an essay</w:t>
      </w:r>
    </w:p>
    <w:p w:rsidR="00F110EE" w:rsidRPr="00111990" w:rsidRDefault="00F110EE" w:rsidP="00111990">
      <w:pPr>
        <w:rPr>
          <w:b/>
          <w:bCs/>
        </w:rPr>
      </w:pPr>
      <w:r w:rsidRPr="00111990">
        <w:rPr>
          <w:rStyle w:val="p11"/>
          <w:rFonts w:ascii="Times New Roman" w:hAnsi="Times New Roman" w:cs="Times New Roman"/>
          <w:b/>
          <w:bCs/>
          <w:color w:val="333333"/>
          <w:sz w:val="22"/>
          <w:szCs w:val="22"/>
        </w:rPr>
        <w:t>49.</w:t>
      </w:r>
      <w:r w:rsidRPr="00111990">
        <w:rPr>
          <w:b/>
          <w:bCs/>
        </w:rPr>
        <w:t xml:space="preserve">  Who is Jenifer ?</w:t>
      </w:r>
    </w:p>
    <w:p w:rsidR="00F110EE" w:rsidRPr="00111990" w:rsidRDefault="00F110EE" w:rsidP="00111990">
      <w:r w:rsidRPr="00111990">
        <w:rPr>
          <w:rFonts w:cs="Times New Roman"/>
        </w:rPr>
        <w:tab/>
      </w:r>
      <w:r w:rsidRPr="00111990">
        <w:t>A. A student in Brittany’s English class</w:t>
      </w:r>
    </w:p>
    <w:p w:rsidR="00F110EE" w:rsidRPr="00111990" w:rsidRDefault="00F110EE" w:rsidP="00111990">
      <w:r w:rsidRPr="00111990">
        <w:tab/>
        <w:t>B. Brittany’s mother</w:t>
      </w:r>
    </w:p>
    <w:p w:rsidR="00F110EE" w:rsidRPr="00111990" w:rsidRDefault="00F110EE" w:rsidP="00111990">
      <w:r w:rsidRPr="00111990">
        <w:tab/>
        <w:t>C. Brittany’s sister</w:t>
      </w:r>
    </w:p>
    <w:p w:rsidR="00F110EE" w:rsidRPr="00111990" w:rsidRDefault="00F110EE" w:rsidP="00111990">
      <w:r w:rsidRPr="00111990">
        <w:tab/>
        <w:t>D. Brittany’s teacher</w:t>
      </w:r>
    </w:p>
    <w:p w:rsidR="00F110EE" w:rsidRPr="00111990" w:rsidRDefault="00F110EE" w:rsidP="00111990">
      <w:pPr>
        <w:rPr>
          <w:b/>
          <w:bCs/>
        </w:rPr>
      </w:pPr>
      <w:r w:rsidRPr="00111990">
        <w:rPr>
          <w:b/>
          <w:bCs/>
        </w:rPr>
        <w:t>50. What  did Mrs. Smart give them ?</w:t>
      </w:r>
    </w:p>
    <w:p w:rsidR="00F110EE" w:rsidRPr="00111990" w:rsidRDefault="00F110EE" w:rsidP="00111990">
      <w:pPr>
        <w:ind w:firstLine="720"/>
      </w:pPr>
      <w:r w:rsidRPr="00111990">
        <w:t>A. One act in Romeo and Juliet</w:t>
      </w:r>
    </w:p>
    <w:p w:rsidR="00F110EE" w:rsidRPr="00111990" w:rsidRDefault="00F110EE" w:rsidP="00111990">
      <w:pPr>
        <w:ind w:firstLine="720"/>
      </w:pPr>
      <w:r w:rsidRPr="00111990">
        <w:t>B. Two acts in Tom and Jerry</w:t>
      </w:r>
    </w:p>
    <w:p w:rsidR="00F110EE" w:rsidRPr="00111990" w:rsidRDefault="00F110EE" w:rsidP="00111990">
      <w:pPr>
        <w:ind w:firstLine="720"/>
      </w:pPr>
      <w:r w:rsidRPr="00111990">
        <w:t>C. Three acts in Hamlet</w:t>
      </w:r>
    </w:p>
    <w:p w:rsidR="00F110EE" w:rsidRPr="00111990" w:rsidRDefault="00F110EE" w:rsidP="00111990">
      <w:pPr>
        <w:sectPr w:rsidR="00F110EE" w:rsidRPr="00111990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 w:rsidRPr="00111990">
        <w:t xml:space="preserve">            D. Four acts in Truyen Kieu</w:t>
      </w:r>
    </w:p>
    <w:p w:rsidR="00F110EE" w:rsidRPr="00111990" w:rsidRDefault="00F110EE" w:rsidP="00111990">
      <w:pPr>
        <w:jc w:val="center"/>
        <w:rPr>
          <w:rFonts w:cs="Times New Roman"/>
        </w:rPr>
      </w:pPr>
    </w:p>
    <w:p w:rsidR="00F110EE" w:rsidRPr="00111990" w:rsidRDefault="00F110EE" w:rsidP="00111990">
      <w:pPr>
        <w:pStyle w:val="NormalWeb"/>
        <w:shd w:val="clear" w:color="auto" w:fill="FFFFFF"/>
        <w:spacing w:before="0" w:beforeAutospacing="0" w:after="0" w:afterAutospacing="0"/>
      </w:pPr>
    </w:p>
    <w:p w:rsidR="00F110EE" w:rsidRPr="00111990" w:rsidRDefault="00F110EE" w:rsidP="00111990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</w:rPr>
      </w:pPr>
    </w:p>
    <w:p w:rsidR="00F110EE" w:rsidRPr="009535E3" w:rsidRDefault="00F110EE" w:rsidP="0047751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535E3">
        <w:rPr>
          <w:rFonts w:ascii="Times New Roman" w:hAnsi="Times New Roman" w:cs="Times New Roman"/>
          <w:b/>
          <w:bCs/>
          <w:sz w:val="32"/>
          <w:szCs w:val="32"/>
        </w:rPr>
        <w:t>FIFTEEN-MINUTE TEST</w:t>
      </w:r>
    </w:p>
    <w:p w:rsidR="00F110EE" w:rsidRPr="00646B9C" w:rsidRDefault="00F110EE" w:rsidP="0047751B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F110EE" w:rsidRDefault="00F110EE" w:rsidP="0047751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F110EE" w:rsidRPr="00646B9C" w:rsidRDefault="00F110EE" w:rsidP="0047751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She is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somebody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sz w:val="28"/>
          <w:szCs w:val="28"/>
        </w:rPr>
        <w:t>_____________</w:t>
      </w:r>
      <w:r w:rsidRPr="00646B9C">
        <w:rPr>
          <w:color w:val="191919"/>
          <w:sz w:val="28"/>
          <w:szCs w:val="28"/>
          <w:bdr w:val="none" w:sz="0" w:space="0" w:color="auto" w:frame="1"/>
        </w:rPr>
        <w:t xml:space="preserve"> reserved.</w:t>
      </w:r>
      <w:r w:rsidRPr="00646B9C">
        <w:rPr>
          <w:color w:val="191919"/>
          <w:sz w:val="28"/>
          <w:szCs w:val="28"/>
        </w:rPr>
        <w:t xml:space="preserve"> </w:t>
      </w:r>
      <w:r w:rsidRPr="00646B9C">
        <w:rPr>
          <w:color w:val="191919"/>
          <w:sz w:val="28"/>
          <w:szCs w:val="28"/>
          <w:bdr w:val="none" w:sz="0" w:space="0" w:color="auto" w:frame="1"/>
        </w:rPr>
        <w:t>(quite)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I want to buy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an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sz w:val="28"/>
          <w:szCs w:val="28"/>
        </w:rPr>
        <w:t>_____________</w:t>
      </w:r>
      <w:r w:rsidRPr="00646B9C">
        <w:rPr>
          <w:color w:val="191919"/>
          <w:sz w:val="28"/>
          <w:szCs w:val="28"/>
          <w:bdr w:val="none" w:sz="0" w:space="0" w:color="auto" w:frame="1"/>
        </w:rPr>
        <w:t xml:space="preserve"> pen case. (orange)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 xml:space="preserve">He is a kind </w:t>
      </w:r>
      <w:r w:rsidRPr="00646B9C">
        <w:rPr>
          <w:sz w:val="28"/>
          <w:szCs w:val="28"/>
        </w:rPr>
        <w:t xml:space="preserve">_____________ </w:t>
      </w:r>
      <w:r w:rsidRPr="00646B9C">
        <w:rPr>
          <w:color w:val="191919"/>
          <w:sz w:val="28"/>
          <w:szCs w:val="28"/>
          <w:bdr w:val="none" w:sz="0" w:space="0" w:color="auto" w:frame="1"/>
        </w:rPr>
        <w:t>Vietnamese man.(old)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He always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drives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sz w:val="28"/>
          <w:szCs w:val="28"/>
        </w:rPr>
        <w:t>_____________.</w:t>
      </w:r>
      <w:r w:rsidRPr="00646B9C">
        <w:rPr>
          <w:rStyle w:val="apple-converted-space"/>
          <w:color w:val="191919"/>
          <w:sz w:val="28"/>
          <w:szCs w:val="28"/>
        </w:rPr>
        <w:t xml:space="preserve"> (</w:t>
      </w:r>
      <w:r w:rsidRPr="00646B9C">
        <w:rPr>
          <w:color w:val="191919"/>
          <w:sz w:val="28"/>
          <w:szCs w:val="28"/>
          <w:bdr w:val="none" w:sz="0" w:space="0" w:color="auto" w:frame="1"/>
        </w:rPr>
        <w:t>carefully)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He is a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46B9C">
        <w:rPr>
          <w:sz w:val="28"/>
          <w:szCs w:val="28"/>
        </w:rPr>
        <w:t xml:space="preserve">_____________ </w:t>
      </w: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tennis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player. (skillful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Peter is a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46B9C">
        <w:rPr>
          <w:sz w:val="28"/>
          <w:szCs w:val="28"/>
        </w:rPr>
        <w:t xml:space="preserve">_____________ </w:t>
      </w:r>
      <w:r w:rsidRPr="00646B9C"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man. (friendly)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 w:rsidRPr="00646B9C">
        <w:rPr>
          <w:color w:val="191919"/>
          <w:sz w:val="28"/>
          <w:szCs w:val="28"/>
          <w:bdr w:val="none" w:sz="0" w:space="0" w:color="auto" w:frame="1"/>
        </w:rPr>
        <w:t>The little boy has been waiting his mother</w:t>
      </w:r>
      <w:r w:rsidRPr="00646B9C"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 w:rsidRPr="00646B9C">
        <w:rPr>
          <w:sz w:val="28"/>
          <w:szCs w:val="28"/>
        </w:rPr>
        <w:t>__________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at the school gate</w:t>
      </w:r>
      <w:r w:rsidRPr="00646B9C">
        <w:rPr>
          <w:rStyle w:val="apple-converted-space"/>
          <w:color w:val="191919"/>
          <w:sz w:val="28"/>
          <w:szCs w:val="28"/>
        </w:rPr>
        <w:t> </w:t>
      </w:r>
      <w:r w:rsidRPr="00646B9C">
        <w:rPr>
          <w:color w:val="191919"/>
          <w:sz w:val="28"/>
          <w:szCs w:val="28"/>
          <w:bdr w:val="none" w:sz="0" w:space="0" w:color="auto" w:frame="1"/>
        </w:rPr>
        <w:t>for hours.( patient)</w:t>
      </w:r>
    </w:p>
    <w:p w:rsidR="00F110EE" w:rsidRPr="00646B9C" w:rsidRDefault="00F110EE" w:rsidP="0047751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46B9C">
        <w:rPr>
          <w:rFonts w:ascii="Times New Roman" w:hAnsi="Times New Roman" w:cs="Times New Roman"/>
          <w:sz w:val="28"/>
          <w:szCs w:val="28"/>
        </w:rPr>
        <w:t xml:space="preserve">It was </w:t>
      </w:r>
      <w:r w:rsidRPr="00646B9C">
        <w:rPr>
          <w:sz w:val="28"/>
          <w:szCs w:val="28"/>
        </w:rPr>
        <w:t>______________</w:t>
      </w:r>
      <w:r w:rsidRPr="00646B9C">
        <w:rPr>
          <w:rFonts w:cs="Times New Roman"/>
          <w:sz w:val="28"/>
          <w:szCs w:val="28"/>
        </w:rPr>
        <w:t xml:space="preserve">    </w:t>
      </w:r>
      <w:r w:rsidRPr="00646B9C">
        <w:rPr>
          <w:sz w:val="28"/>
          <w:szCs w:val="28"/>
        </w:rPr>
        <w:t>______________. (</w:t>
      </w:r>
      <w:r w:rsidRPr="00646B9C">
        <w:rPr>
          <w:rFonts w:ascii="Times New Roman" w:hAnsi="Times New Roman" w:cs="Times New Roman"/>
          <w:sz w:val="28"/>
          <w:szCs w:val="28"/>
        </w:rPr>
        <w:t>reasonable, cheap)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333333"/>
          <w:sz w:val="28"/>
          <w:szCs w:val="28"/>
          <w:shd w:val="clear" w:color="auto" w:fill="FFFFFF"/>
        </w:rPr>
        <w:t xml:space="preserve">Check your work </w:t>
      </w:r>
      <w:r w:rsidRPr="00646B9C">
        <w:rPr>
          <w:sz w:val="28"/>
          <w:szCs w:val="28"/>
        </w:rPr>
        <w:t>______________. (careful)</w:t>
      </w:r>
    </w:p>
    <w:p w:rsidR="00F110EE" w:rsidRPr="00646B9C" w:rsidRDefault="00F110EE" w:rsidP="0047751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 w:rsidRPr="00646B9C">
        <w:rPr>
          <w:color w:val="333333"/>
          <w:sz w:val="28"/>
          <w:szCs w:val="28"/>
          <w:shd w:val="clear" w:color="auto" w:fill="FFFFFF"/>
        </w:rPr>
        <w:t xml:space="preserve">I know them quite </w:t>
      </w:r>
      <w:r w:rsidRPr="00646B9C">
        <w:rPr>
          <w:sz w:val="28"/>
          <w:szCs w:val="28"/>
        </w:rPr>
        <w:t>______________. (good)</w:t>
      </w:r>
    </w:p>
    <w:p w:rsidR="00F110EE" w:rsidRPr="00111990" w:rsidRDefault="00F110EE" w:rsidP="00111990">
      <w:pPr>
        <w:rPr>
          <w:rFonts w:cs="Times New Roman"/>
        </w:rPr>
        <w:sectPr w:rsidR="00F110EE" w:rsidRPr="00111990" w:rsidSect="0047751B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F110EE" w:rsidRPr="00111990" w:rsidRDefault="00F110EE" w:rsidP="00111990">
      <w:pPr>
        <w:ind w:firstLine="720"/>
        <w:jc w:val="both"/>
        <w:rPr>
          <w:rFonts w:ascii="Times New Roman" w:hAnsi="Times New Roman" w:cs="Times New Roman"/>
          <w:color w:val="333333"/>
        </w:rPr>
      </w:pPr>
    </w:p>
    <w:p w:rsidR="00F110EE" w:rsidRPr="00111990" w:rsidRDefault="00F110EE" w:rsidP="00111990">
      <w:pPr>
        <w:snapToGrid w:val="0"/>
        <w:spacing w:line="312" w:lineRule="auto"/>
        <w:jc w:val="center"/>
        <w:rPr>
          <w:rFonts w:ascii="Times New Roman" w:hAnsi="Times New Roman" w:cs="Times New Roman"/>
          <w:b/>
          <w:bCs/>
          <w:color w:val="333333"/>
        </w:rPr>
      </w:pPr>
    </w:p>
    <w:p w:rsidR="00F110EE" w:rsidRPr="00111990" w:rsidRDefault="00F110EE" w:rsidP="00111990">
      <w:pPr>
        <w:rPr>
          <w:rFonts w:cs="Times New Roman"/>
        </w:rPr>
        <w:sectPr w:rsidR="00F110EE" w:rsidRPr="00111990" w:rsidSect="00DA4325">
          <w:pgSz w:w="12240" w:h="15840"/>
          <w:pgMar w:top="720" w:right="1080" w:bottom="720" w:left="1080" w:header="720" w:footer="720" w:gutter="0"/>
          <w:cols w:sep="1" w:space="720"/>
        </w:sectPr>
      </w:pPr>
      <w:r>
        <w:rPr>
          <w:rFonts w:ascii="Times New Roman" w:hAnsi="Times New Roman" w:cs="Times New Roman"/>
          <w:b/>
          <w:bCs/>
          <w:color w:val="333333"/>
        </w:rPr>
        <w:t xml:space="preserve">            </w:t>
      </w:r>
    </w:p>
    <w:p w:rsidR="00F110EE" w:rsidRPr="00111990" w:rsidRDefault="00F110EE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cs="Times New Roman"/>
        </w:rPr>
      </w:pPr>
    </w:p>
    <w:p w:rsidR="00F110EE" w:rsidRPr="00111990" w:rsidRDefault="00F110EE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cs="Times New Roman"/>
          <w:b/>
          <w:bCs/>
          <w:sz w:val="16"/>
          <w:szCs w:val="16"/>
        </w:rPr>
      </w:pPr>
    </w:p>
    <w:p w:rsidR="00F110EE" w:rsidRPr="00111990" w:rsidRDefault="00F110EE" w:rsidP="00111990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cs="Times New Roman"/>
          <w:b/>
          <w:bCs/>
          <w:sz w:val="16"/>
          <w:szCs w:val="16"/>
        </w:rPr>
      </w:pPr>
    </w:p>
    <w:p w:rsidR="00F110EE" w:rsidRPr="00111990" w:rsidRDefault="00F110EE" w:rsidP="00111990">
      <w:pPr>
        <w:rPr>
          <w:rFonts w:cs="Times New Roman"/>
        </w:rPr>
      </w:pPr>
    </w:p>
    <w:p w:rsidR="00F110EE" w:rsidRPr="00111990" w:rsidRDefault="00F110EE">
      <w:pPr>
        <w:rPr>
          <w:rFonts w:cs="Times New Roman"/>
        </w:rPr>
      </w:pPr>
    </w:p>
    <w:sectPr w:rsidR="00F110EE" w:rsidRPr="00111990" w:rsidSect="00DB23A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BB6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CC0D75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1990"/>
    <w:rsid w:val="0007409E"/>
    <w:rsid w:val="000B7DA6"/>
    <w:rsid w:val="00111990"/>
    <w:rsid w:val="00193882"/>
    <w:rsid w:val="001B1B4A"/>
    <w:rsid w:val="001C4B79"/>
    <w:rsid w:val="001D2902"/>
    <w:rsid w:val="00244880"/>
    <w:rsid w:val="00291E10"/>
    <w:rsid w:val="002A6DBB"/>
    <w:rsid w:val="00311A3B"/>
    <w:rsid w:val="00324BA6"/>
    <w:rsid w:val="00351C5C"/>
    <w:rsid w:val="003569C4"/>
    <w:rsid w:val="00416634"/>
    <w:rsid w:val="00424AAB"/>
    <w:rsid w:val="0047751B"/>
    <w:rsid w:val="004D5D87"/>
    <w:rsid w:val="005020C9"/>
    <w:rsid w:val="00536F33"/>
    <w:rsid w:val="00593E4A"/>
    <w:rsid w:val="006464B5"/>
    <w:rsid w:val="00646B9C"/>
    <w:rsid w:val="0066188A"/>
    <w:rsid w:val="006F5E7A"/>
    <w:rsid w:val="00750C29"/>
    <w:rsid w:val="007B55F3"/>
    <w:rsid w:val="00847C7A"/>
    <w:rsid w:val="008A4B04"/>
    <w:rsid w:val="00941C12"/>
    <w:rsid w:val="00953161"/>
    <w:rsid w:val="009535E3"/>
    <w:rsid w:val="009A4BA1"/>
    <w:rsid w:val="009F7F13"/>
    <w:rsid w:val="00AE1B28"/>
    <w:rsid w:val="00B83CFC"/>
    <w:rsid w:val="00B94EA3"/>
    <w:rsid w:val="00D707B9"/>
    <w:rsid w:val="00DA4325"/>
    <w:rsid w:val="00DB23AD"/>
    <w:rsid w:val="00F00E8D"/>
    <w:rsid w:val="00F110EE"/>
    <w:rsid w:val="00FD5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90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111990"/>
  </w:style>
  <w:style w:type="character" w:styleId="Hyperlink">
    <w:name w:val="Hyperlink"/>
    <w:basedOn w:val="DefaultParagraphFont"/>
    <w:uiPriority w:val="99"/>
    <w:rsid w:val="00111990"/>
    <w:rPr>
      <w:color w:val="0000FF"/>
      <w:u w:val="single"/>
    </w:rPr>
  </w:style>
  <w:style w:type="character" w:customStyle="1" w:styleId="p11">
    <w:name w:val="p11"/>
    <w:uiPriority w:val="99"/>
    <w:rsid w:val="00111990"/>
    <w:rPr>
      <w:sz w:val="17"/>
      <w:szCs w:val="17"/>
    </w:rPr>
  </w:style>
  <w:style w:type="paragraph" w:styleId="NormalWeb">
    <w:name w:val="Normal (Web)"/>
    <w:basedOn w:val="Normal"/>
    <w:uiPriority w:val="99"/>
    <w:rsid w:val="0011199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99"/>
    <w:qFormat/>
    <w:rsid w:val="001938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clark@abc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6</Pages>
  <Words>1052</Words>
  <Characters>5997</Characters>
  <Application>Microsoft Office Outlook</Application>
  <DocSecurity>0</DocSecurity>
  <Lines>0</Lines>
  <Paragraphs>0</Paragraphs>
  <ScaleCrop>false</ScaleCrop>
  <Company>http://vinaghost.com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Thanh An</cp:lastModifiedBy>
  <cp:revision>13</cp:revision>
  <dcterms:created xsi:type="dcterms:W3CDTF">2017-01-26T02:50:00Z</dcterms:created>
  <dcterms:modified xsi:type="dcterms:W3CDTF">2017-02-04T13:28:00Z</dcterms:modified>
</cp:coreProperties>
</file>